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6785143" w14:textId="47000391" w:rsidR="00E821E2" w:rsidRDefault="00830CD8">
      <w:r>
        <w:rPr>
          <w:noProof/>
          <w:color w:val="auto"/>
          <w:kern w:val="0"/>
          <w:sz w:val="24"/>
          <w:szCs w:val="24"/>
          <w:lang w:eastAsia="fr-FR"/>
        </w:rPr>
        <mc:AlternateContent>
          <mc:Choice Requires="wps">
            <w:drawing>
              <wp:anchor distT="36576" distB="36576" distL="36576" distR="36576" simplePos="0" relativeHeight="251686400" behindDoc="0" locked="0" layoutInCell="1" allowOverlap="1" wp14:anchorId="62B84C29" wp14:editId="2A9D7CF9">
                <wp:simplePos x="0" y="0"/>
                <wp:positionH relativeFrom="margin">
                  <wp:posOffset>-114300</wp:posOffset>
                </wp:positionH>
                <wp:positionV relativeFrom="margin">
                  <wp:posOffset>114300</wp:posOffset>
                </wp:positionV>
                <wp:extent cx="5303520" cy="7147560"/>
                <wp:effectExtent l="0" t="0" r="11430" b="15240"/>
                <wp:wrapNone/>
                <wp:docPr id="82" name="Zone de texte 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3520" cy="714756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rgbClr val="21212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6B84A6" w14:textId="45C736F7" w:rsidR="00D026E4" w:rsidRDefault="00167070" w:rsidP="003D3830">
                            <w:pPr>
                              <w:ind w:left="1440" w:firstLine="720"/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PROGRAMME </w:t>
                            </w:r>
                            <w:r w:rsidR="00011D7B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de la 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journée :</w:t>
                            </w:r>
                            <w:r w:rsidR="00F84BBC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01CDE55" w14:textId="51389D7C" w:rsidR="00D026E4" w:rsidRPr="00B24631" w:rsidRDefault="00D026E4" w:rsidP="00D026E4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theme="minorHAnsi"/>
                                <w:color w:val="7B4A3A" w:themeColor="accent2" w:themeShade="BF"/>
                                <w:sz w:val="22"/>
                                <w:szCs w:val="22"/>
                              </w:rPr>
                            </w:pPr>
                          </w:p>
                          <w:p w14:paraId="055CC2F4" w14:textId="2B64EF9D" w:rsidR="000B3067" w:rsidRPr="008B5C9B" w:rsidRDefault="000B3067" w:rsidP="003D3830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7B4A3A" w:themeColor="accent2" w:themeShade="BF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b/>
                                <w:color w:val="7B4A3A" w:themeColor="accent2" w:themeShade="BF"/>
                                <w:lang w:eastAsia="fr-FR"/>
                              </w:rPr>
                              <w:t xml:space="preserve">MATIN : </w:t>
                            </w:r>
                            <w:r w:rsidR="00C458F0" w:rsidRPr="008B5C9B">
                              <w:rPr>
                                <w:rFonts w:asciiTheme="minorHAnsi" w:hAnsiTheme="minorHAnsi" w:cstheme="minorHAnsi"/>
                                <w:b/>
                                <w:color w:val="7B4A3A" w:themeColor="accent2" w:themeShade="BF"/>
                                <w:lang w:eastAsia="fr-FR"/>
                              </w:rPr>
                              <w:t>Être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b/>
                                <w:color w:val="7B4A3A" w:themeColor="accent2" w:themeShade="BF"/>
                                <w:lang w:eastAsia="fr-FR"/>
                              </w:rPr>
                              <w:t xml:space="preserve"> bien dans sa peau du dermatologue…au patient</w:t>
                            </w:r>
                            <w:r w:rsidR="00830CD8" w:rsidRPr="008B5C9B">
                              <w:rPr>
                                <w:rFonts w:asciiTheme="minorHAnsi" w:hAnsiTheme="minorHAnsi" w:cstheme="minorHAnsi"/>
                                <w:b/>
                                <w:color w:val="7B4A3A" w:themeColor="accent2" w:themeShade="BF"/>
                                <w:lang w:eastAsia="fr-FR"/>
                              </w:rPr>
                              <w:t> </w:t>
                            </w:r>
                          </w:p>
                          <w:p w14:paraId="7CCD2943" w14:textId="77777777" w:rsidR="00830CD8" w:rsidRPr="008B5C9B" w:rsidRDefault="00830CD8" w:rsidP="003D3830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7B4A3A" w:themeColor="accent2" w:themeShade="BF"/>
                                <w:lang w:eastAsia="fr-FR"/>
                              </w:rPr>
                            </w:pPr>
                          </w:p>
                          <w:p w14:paraId="3E6E0950" w14:textId="2C5ECE5C" w:rsidR="003D3830" w:rsidRPr="00AD020F" w:rsidRDefault="003D3830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9h</w:t>
                            </w:r>
                            <w:r w:rsidR="00830CD8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00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-</w:t>
                            </w:r>
                            <w:r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9h05 </w:t>
                            </w:r>
                            <w:r w:rsidR="00830CD8"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C458F0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C458F0"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«</w:t>
                            </w:r>
                            <w:r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 Introduction » </w:t>
                            </w:r>
                            <w:r w:rsidR="00127B51"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127B51"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127B51"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127B51"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127B51"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  <w:t xml:space="preserve">       </w:t>
                            </w:r>
                            <w:r w:rsidR="008B5C9B"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       </w:t>
                            </w:r>
                            <w:r w:rsidR="00127B51" w:rsidRPr="00AD020F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Dr Isabelle OLLIVIER</w:t>
                            </w:r>
                          </w:p>
                          <w:p w14:paraId="7CBAD0D9" w14:textId="1561452E" w:rsidR="00B64B2B" w:rsidRDefault="003D3830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  <w:r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9h05-9h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15</w:t>
                            </w:r>
                            <w:r w:rsidR="00830CD8"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</w:t>
                            </w:r>
                            <w:r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« Enquête </w:t>
                            </w:r>
                            <w:r w:rsidR="00E468B3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Burn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out chez le Dermato, quels leviers? Comment réagir ? </w:t>
                            </w:r>
                          </w:p>
                          <w:p w14:paraId="0835B657" w14:textId="6BEC8537" w:rsidR="00F83A4F" w:rsidRDefault="00B64B2B" w:rsidP="00B64B2B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                        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Quelles options ? »  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  <w:t xml:space="preserve">        Dr 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Nicole JOUAN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</w:p>
                          <w:p w14:paraId="25E58DA2" w14:textId="34FB51B5" w:rsidR="00B64B2B" w:rsidRDefault="003D3830" w:rsidP="00B64B2B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9h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15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-</w:t>
                            </w:r>
                            <w:r w:rsidR="00AD7F67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9h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20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</w:t>
                            </w:r>
                            <w:r w:rsidR="00AD7F67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830CD8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AD7F67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« Résultats de l’enquête CER »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  <w:t xml:space="preserve">                   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   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Dr Isabelle OLLIVIER</w:t>
                            </w:r>
                          </w:p>
                          <w:p w14:paraId="5AA872CC" w14:textId="48DC9668" w:rsidR="00B64B2B" w:rsidRDefault="00AD7F67" w:rsidP="00B64B2B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 w:themeColor="text1"/>
                                <w:lang w:eastAsia="fr-FR"/>
                              </w:rPr>
                              <w:t>9h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iCs/>
                                <w:color w:val="000000" w:themeColor="text1"/>
                                <w:lang w:eastAsia="fr-FR"/>
                              </w:rPr>
                              <w:t>20</w:t>
                            </w:r>
                            <w:r w:rsidR="00F83A4F">
                              <w:rPr>
                                <w:rFonts w:asciiTheme="minorHAnsi" w:hAnsiTheme="minorHAnsi" w:cstheme="minorHAnsi"/>
                                <w:iCs/>
                                <w:color w:val="000000" w:themeColor="text1"/>
                                <w:lang w:eastAsia="fr-FR"/>
                              </w:rPr>
                              <w:t>-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iCs/>
                                <w:color w:val="000000" w:themeColor="text1"/>
                                <w:lang w:eastAsia="fr-FR"/>
                              </w:rPr>
                              <w:t>9</w:t>
                            </w:r>
                            <w:r w:rsidR="00F83A4F">
                              <w:rPr>
                                <w:rFonts w:asciiTheme="minorHAnsi" w:hAnsiTheme="minorHAnsi" w:cstheme="minorHAnsi"/>
                                <w:iCs/>
                                <w:color w:val="000000" w:themeColor="text1"/>
                                <w:lang w:eastAsia="fr-FR"/>
                              </w:rPr>
                              <w:t>h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iCs/>
                                <w:color w:val="000000" w:themeColor="text1"/>
                                <w:lang w:eastAsia="fr-FR"/>
                              </w:rPr>
                              <w:t>50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F83A4F">
                              <w:rPr>
                                <w:rFonts w:asciiTheme="minorHAnsi" w:hAnsiTheme="minorHAnsi" w:cstheme="minorHAnsi"/>
                                <w:iCs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iCs/>
                                <w:color w:val="000000" w:themeColor="text1"/>
                                <w:lang w:eastAsia="fr-FR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« Comment préparer et prendre sa retraite en 2026 ? »</w:t>
                            </w:r>
                            <w:r w:rsidR="00B64B2B" w:rsidRPr="002B60D7">
                              <w:t xml:space="preserve"> </w:t>
                            </w:r>
                            <w:r w:rsidR="00B64B2B">
                              <w:t xml:space="preserve">     </w:t>
                            </w:r>
                            <w:r w:rsidR="00B64B2B" w:rsidRPr="002B60D7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Christian Bourguelle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CARMF</w:t>
                            </w:r>
                          </w:p>
                          <w:p w14:paraId="62620629" w14:textId="2769D85B" w:rsidR="00AD7F67" w:rsidRPr="008B5C9B" w:rsidRDefault="00B64B2B" w:rsidP="00AD7F67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9</w:t>
                            </w:r>
                            <w:r w:rsidR="00AD7F67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h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50</w:t>
                            </w:r>
                            <w:r w:rsidR="00AD7F67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-1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0h20   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« Santé mentale et Burn out, les signes avant-coureur, actions à mettre en place » 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                   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Dr Catherine BOITEUX</w:t>
                            </w:r>
                            <w:r w:rsidR="00AD7F67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</w:p>
                          <w:p w14:paraId="61B41D32" w14:textId="71043B2D" w:rsidR="00B64B2B" w:rsidRPr="00B64B2B" w:rsidRDefault="00AD7F67" w:rsidP="00F83A4F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10h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2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0-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10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h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35 </w:t>
                            </w:r>
                            <w:r w:rsidR="00B64B2B" w:rsidRPr="00AD020F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« </w:t>
                            </w:r>
                            <w:r w:rsidR="00B64B2B" w:rsidRPr="00AD020F">
                              <w:rPr>
                                <w:rFonts w:asciiTheme="minorHAnsi" w:hAnsiTheme="minorHAnsi" w:cstheme="minorHAnsi"/>
                              </w:rPr>
                              <w:t>Médecin heureux et/ou Médecin savant?</w:t>
                            </w:r>
                            <w:r w:rsidR="00B64B2B" w:rsidRPr="00AD020F">
                              <w:rPr>
                                <w:rFonts w:asciiTheme="minorHAnsi" w:hAnsiTheme="minorHAnsi" w:cstheme="minorHAnsi"/>
                                <w:i/>
                              </w:rPr>
                              <w:t> »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       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              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     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i/>
                              </w:rPr>
                              <w:t>Pr Marie-Sylvie DOUTRE</w:t>
                            </w:r>
                          </w:p>
                          <w:p w14:paraId="7902BD01" w14:textId="0B03D269" w:rsidR="003D3830" w:rsidRPr="008B5C9B" w:rsidRDefault="00127B51" w:rsidP="003D3830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00B050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</w:p>
                          <w:p w14:paraId="293058B9" w14:textId="496315AC" w:rsidR="003D3830" w:rsidRPr="008B5C9B" w:rsidRDefault="003D3830" w:rsidP="00127B5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 xml:space="preserve">10h30-11h  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ab/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ab/>
                              <w:t>PAUSE ET VISITE DES STANDS</w:t>
                            </w:r>
                          </w:p>
                          <w:p w14:paraId="6B7B81BA" w14:textId="77777777" w:rsidR="003D3830" w:rsidRPr="008B5C9B" w:rsidRDefault="003D3830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14:paraId="2AB9C901" w14:textId="1FB247D3" w:rsidR="003D3830" w:rsidRPr="008B5C9B" w:rsidRDefault="00E500BF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11h00-11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h</w:t>
                            </w:r>
                            <w:r w:rsidR="00C458F0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2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0  « Comment gagner du temps »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  <w:t xml:space="preserve">    </w:t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   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Dr Daniel PLANTIER</w:t>
                            </w:r>
                          </w:p>
                          <w:p w14:paraId="492C3933" w14:textId="6AB60B92" w:rsidR="00E500BF" w:rsidRPr="008B5C9B" w:rsidRDefault="00E500BF" w:rsidP="003D3830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00B050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11h20-11h30  « Savoir dire non »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  <w:t xml:space="preserve">     </w:t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               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  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Dr Daniel PLANTIER</w:t>
                            </w:r>
                          </w:p>
                          <w:p w14:paraId="3460F279" w14:textId="72C309BA" w:rsidR="003D3830" w:rsidRPr="008B5C9B" w:rsidRDefault="00E500BF" w:rsidP="003D3830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auto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11h3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0-1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2h00</w:t>
                            </w:r>
                            <w:r w:rsidR="00830CD8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« D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lang w:eastAsia="fr-FR"/>
                              </w:rPr>
                              <w:t xml:space="preserve">angers juridiques ou patient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lang w:eastAsia="fr-FR"/>
                              </w:rPr>
                              <w:t>agressif :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lang w:eastAsia="fr-FR"/>
                              </w:rPr>
                              <w:t xml:space="preserve"> se prémunir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 »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 </w:t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B050"/>
                                <w:lang w:eastAsia="fr-FR"/>
                              </w:rPr>
                              <w:t xml:space="preserve">         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i/>
                                <w:color w:val="auto"/>
                                <w:lang w:eastAsia="fr-FR"/>
                              </w:rPr>
                              <w:t>Maître Caroline KAMKAR</w:t>
                            </w:r>
                          </w:p>
                          <w:p w14:paraId="0642CDE6" w14:textId="12C1AD47" w:rsidR="003D3830" w:rsidRPr="008B5C9B" w:rsidRDefault="00E500BF" w:rsidP="003D3830">
                            <w:pPr>
                              <w:rPr>
                                <w:rFonts w:asciiTheme="minorHAnsi" w:hAnsiTheme="minorHAnsi" w:cstheme="minorHAnsi"/>
                                <w:color w:val="00B050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12h00-12h</w:t>
                            </w:r>
                            <w:r w:rsidR="00C458F0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20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</w:t>
                            </w:r>
                            <w:r w:rsidR="00C458F0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« Vertus de l’Art 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» </w:t>
                            </w:r>
                            <w:r w:rsidR="00B64B2B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C458F0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C458F0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  <w:t xml:space="preserve">             </w:t>
                            </w:r>
                            <w:r w:rsidR="00C458F0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                  </w:t>
                            </w:r>
                            <w:r w:rsidR="00C458F0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C458F0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   </w:t>
                            </w:r>
                            <w:r w:rsidR="00A33995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</w:t>
                            </w:r>
                            <w:r w:rsidR="00C458F0"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Dr Catherine BOITEUX</w:t>
                            </w:r>
                            <w:r w:rsidR="00C458F0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</w:p>
                          <w:p w14:paraId="57A139F2" w14:textId="77777777" w:rsidR="003D3830" w:rsidRPr="008B5C9B" w:rsidRDefault="003D3830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14:paraId="247A9F89" w14:textId="1C783AF5" w:rsidR="003D3830" w:rsidRPr="008B5C9B" w:rsidRDefault="008B5C9B" w:rsidP="008B5C9B">
                            <w:pPr>
                              <w:ind w:firstLine="720"/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 xml:space="preserve">                     </w:t>
                            </w:r>
                            <w:r w:rsidR="00E500BF" w:rsidRPr="008B5C9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>12H</w:t>
                            </w:r>
                            <w:r w:rsidR="00F705BD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>30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 xml:space="preserve">-14H 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ab/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ab/>
                              <w:t>DEJEUNER ET VISITE DES STANDS</w:t>
                            </w:r>
                          </w:p>
                          <w:p w14:paraId="41533D62" w14:textId="77777777" w:rsidR="00647F66" w:rsidRPr="008B5C9B" w:rsidRDefault="00647F66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14:paraId="24ABE8C0" w14:textId="77777777" w:rsidR="003D3830" w:rsidRPr="008B5C9B" w:rsidRDefault="003D3830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14:paraId="3DD43AA2" w14:textId="5080B101" w:rsidR="003D3830" w:rsidRPr="008B5C9B" w:rsidRDefault="003D3830" w:rsidP="003D3830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7B4A3A" w:themeColor="accent2" w:themeShade="BF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b/>
                                <w:color w:val="7B4A3A" w:themeColor="accent2" w:themeShade="BF"/>
                                <w:lang w:eastAsia="fr-FR"/>
                              </w:rPr>
                              <w:t xml:space="preserve">APRES-MIDI : Nutrition et Endocrinologie en dermatologie </w:t>
                            </w:r>
                          </w:p>
                          <w:p w14:paraId="11DA1E77" w14:textId="77777777" w:rsidR="003D3830" w:rsidRPr="008B5C9B" w:rsidRDefault="003D3830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14:paraId="4070EA63" w14:textId="6C458A7D" w:rsidR="003D3830" w:rsidRPr="008B5C9B" w:rsidRDefault="003D3830" w:rsidP="008B5C9B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14h-14h30  « L'impact de l'alimentation sur l</w:t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es pathologies inflammatoires » </w:t>
                            </w:r>
                            <w:r w:rsidR="00CE1739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</w:t>
                            </w:r>
                            <w:r w:rsidR="00C458F0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 xml:space="preserve">Pr </w:t>
                            </w:r>
                            <w:r w:rsidR="00CE1739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 xml:space="preserve">Xavier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HEBUTERNE</w:t>
                            </w:r>
                          </w:p>
                          <w:p w14:paraId="5DACF794" w14:textId="77777777" w:rsidR="00CE1739" w:rsidRDefault="003D3830" w:rsidP="003D3830">
                            <w:pPr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14h30-15h 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  <w:lang w:eastAsia="fr-FR"/>
                              </w:rPr>
                              <w:t xml:space="preserve"> </w:t>
                            </w:r>
                            <w:r w:rsidR="00127B51" w:rsidRPr="008B5C9B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lang w:eastAsia="fr-FR"/>
                              </w:rPr>
                              <w:t xml:space="preserve">« Du diabète à l'obésité...Le règne des analogues des analogues du GLP-1 » </w:t>
                            </w:r>
                          </w:p>
                          <w:p w14:paraId="1950B806" w14:textId="75368E11" w:rsidR="003D3830" w:rsidRPr="008B5C9B" w:rsidRDefault="00CE1739" w:rsidP="00CE1739">
                            <w:pPr>
                              <w:ind w:left="5760"/>
                              <w:rPr>
                                <w:rFonts w:ascii="Calibri" w:hAnsi="Calibri" w:cs="Calibri"/>
                                <w:i/>
                                <w:color w:val="00B050"/>
                                <w:kern w:val="0"/>
                                <w:lang w:eastAsia="fr-F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lang w:eastAsia="fr-FR"/>
                              </w:rPr>
                              <w:t xml:space="preserve">               </w:t>
                            </w:r>
                            <w:r w:rsidR="008B5C9B" w:rsidRPr="008B5C9B">
                              <w:rPr>
                                <w:rFonts w:ascii="Calibri" w:hAnsi="Calibri" w:cs="Calibri"/>
                                <w:i/>
                                <w:color w:val="000000"/>
                                <w:kern w:val="0"/>
                                <w:lang w:eastAsia="fr-FR"/>
                              </w:rPr>
                              <w:t>Pr Nicolas CHEVALIER</w:t>
                            </w:r>
                          </w:p>
                          <w:p w14:paraId="7B5A5A78" w14:textId="77777777" w:rsidR="00CE1739" w:rsidRDefault="003D3830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15h-15h30</w:t>
                            </w:r>
                            <w:r w:rsidR="00830CD8"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 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« 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</w:rPr>
                              <w:t>Analogues du GLP-1: bénéfices potentiels et effets indésirables en Dermatologie »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</w:p>
                          <w:p w14:paraId="48B07208" w14:textId="03B66688" w:rsidR="003D3830" w:rsidRPr="008B5C9B" w:rsidRDefault="00CE1739" w:rsidP="00CE1739">
                            <w:pPr>
                              <w:ind w:left="5040" w:firstLine="720"/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      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Pr Marie-Sylvie DOUTRE</w:t>
                            </w:r>
                          </w:p>
                          <w:p w14:paraId="34136B0F" w14:textId="166DF197" w:rsidR="003D3830" w:rsidRDefault="00E5145B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15h30-15h45  Questions</w:t>
                            </w:r>
                          </w:p>
                          <w:p w14:paraId="4A6FD985" w14:textId="77777777" w:rsidR="00E5145B" w:rsidRPr="008B5C9B" w:rsidRDefault="00E5145B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14:paraId="67FEE33B" w14:textId="3F3BF0AF" w:rsidR="003D3830" w:rsidRDefault="008B5C9B" w:rsidP="00830CD8">
                            <w:pPr>
                              <w:ind w:firstLine="720"/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 xml:space="preserve">                     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>15h</w:t>
                            </w:r>
                            <w:r w:rsidR="00E5145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>45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>-16h</w:t>
                            </w:r>
                            <w:r w:rsidR="00E5145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>15</w:t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ab/>
                            </w:r>
                            <w:r w:rsidR="003D3830" w:rsidRPr="008B5C9B"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  <w:tab/>
                              <w:t xml:space="preserve">PAUSE ET VISITE DES STANDS </w:t>
                            </w:r>
                          </w:p>
                          <w:p w14:paraId="7B698AFE" w14:textId="77777777" w:rsidR="00CE1739" w:rsidRPr="008B5C9B" w:rsidRDefault="00CE1739" w:rsidP="00830CD8">
                            <w:pPr>
                              <w:ind w:firstLine="720"/>
                              <w:rPr>
                                <w:rFonts w:asciiTheme="minorHAnsi" w:hAnsiTheme="minorHAnsi" w:cstheme="minorHAnsi"/>
                                <w:color w:val="002060"/>
                                <w:lang w:eastAsia="fr-FR"/>
                              </w:rPr>
                            </w:pPr>
                          </w:p>
                          <w:p w14:paraId="603FE5B3" w14:textId="632513B5" w:rsidR="003D3830" w:rsidRPr="008B5C9B" w:rsidRDefault="003D3830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14:paraId="7516626C" w14:textId="1E4836FA" w:rsidR="003D3830" w:rsidRPr="008B5C9B" w:rsidRDefault="003D3830" w:rsidP="00B64B2B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FF0000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16h</w:t>
                            </w:r>
                            <w:r w:rsidR="00E5145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15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-16h</w:t>
                            </w:r>
                            <w:r w:rsidR="00E5145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>45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« 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lang w:eastAsia="fr-FR"/>
                              </w:rPr>
                              <w:t xml:space="preserve">Traitement Hormonal Substitutif de la ménopause en 2026 dernières </w:t>
                            </w:r>
                            <w:r w:rsidR="00643160" w:rsidRPr="008B5C9B"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B64B2B"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lang w:eastAsia="fr-FR"/>
                              </w:rPr>
                              <w:t xml:space="preserve">        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lang w:eastAsia="fr-FR"/>
                              </w:rPr>
                              <w:t>recommandations</w:t>
                            </w:r>
                            <w:r w:rsidRP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 » </w:t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ab/>
                              <w:t xml:space="preserve">      </w:t>
                            </w:r>
                            <w:r w:rsidR="00CE1739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  </w:t>
                            </w:r>
                            <w:r w:rsidR="008B5C9B"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Dr Alix DEFLINE</w:t>
                            </w:r>
                          </w:p>
                          <w:p w14:paraId="193E49A2" w14:textId="77777777" w:rsidR="00D75EC1" w:rsidRDefault="00D75EC1" w:rsidP="003D3830">
                            <w:pPr>
                              <w:rPr>
                                <w:rFonts w:asciiTheme="minorHAnsi" w:hAnsiTheme="minorHAnsi" w:cstheme="minorHAnsi"/>
                                <w:lang w:eastAsia="fr-FR"/>
                              </w:rPr>
                            </w:pPr>
                          </w:p>
                          <w:p w14:paraId="5A207C25" w14:textId="704AF129" w:rsidR="003D3830" w:rsidRPr="008B5C9B" w:rsidRDefault="00E5145B" w:rsidP="003D3830">
                            <w:pPr>
                              <w:rPr>
                                <w:rFonts w:asciiTheme="minorHAnsi" w:hAnsiTheme="minorHAnsi" w:cstheme="minorHAnsi"/>
                                <w:lang w:eastAsia="fr-F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lang w:eastAsia="fr-FR"/>
                              </w:rPr>
                              <w:t>16h45-17</w:t>
                            </w:r>
                            <w:r w:rsidR="00E468B3">
                              <w:rPr>
                                <w:rFonts w:asciiTheme="minorHAnsi" w:hAnsiTheme="minorHAnsi" w:cstheme="minorHAnsi"/>
                                <w:lang w:eastAsia="fr-FR"/>
                              </w:rPr>
                              <w:t>h Questions</w:t>
                            </w:r>
                          </w:p>
                          <w:p w14:paraId="6EEE6788" w14:textId="661C9F87" w:rsidR="003D3830" w:rsidRPr="008B5C9B" w:rsidRDefault="00296776" w:rsidP="003D383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</w:p>
                          <w:p w14:paraId="4B06C950" w14:textId="18B0AB7A" w:rsidR="003D3830" w:rsidRPr="008B5C9B" w:rsidRDefault="003D3830" w:rsidP="00244D87">
                            <w:pPr>
                              <w:ind w:firstLine="720"/>
                              <w:rPr>
                                <w:rFonts w:ascii="Calibri" w:hAnsi="Calibri" w:cs="Calibri"/>
                                <w:lang w:eastAsia="fr-FR"/>
                              </w:rPr>
                            </w:pPr>
                            <w:r w:rsidRPr="008B5C9B">
                              <w:rPr>
                                <w:rFonts w:ascii="Calibri" w:hAnsi="Calibri" w:cs="Calibri"/>
                                <w:lang w:eastAsia="fr-FR"/>
                              </w:rPr>
                              <w:t xml:space="preserve"> « Mot de clôture » </w:t>
                            </w:r>
                            <w:r w:rsidR="008B5C9B">
                              <w:rPr>
                                <w:rFonts w:ascii="Calibri" w:hAnsi="Calibri" w:cs="Calibri"/>
                                <w:lang w:eastAsia="fr-FR"/>
                              </w:rPr>
                              <w:tab/>
                            </w:r>
                            <w:r w:rsidR="008B5C9B">
                              <w:rPr>
                                <w:rFonts w:ascii="Calibri" w:hAnsi="Calibri" w:cs="Calibri"/>
                                <w:lang w:eastAsia="fr-FR"/>
                              </w:rPr>
                              <w:tab/>
                            </w:r>
                            <w:r w:rsidR="008B5C9B">
                              <w:rPr>
                                <w:rFonts w:ascii="Calibri" w:hAnsi="Calibri" w:cs="Calibri"/>
                                <w:lang w:eastAsia="fr-FR"/>
                              </w:rPr>
                              <w:tab/>
                            </w:r>
                            <w:r w:rsidR="008B5C9B">
                              <w:rPr>
                                <w:rFonts w:ascii="Calibri" w:hAnsi="Calibri" w:cs="Calibri"/>
                                <w:lang w:eastAsia="fr-FR"/>
                              </w:rPr>
                              <w:tab/>
                            </w:r>
                            <w:r w:rsidR="008B5C9B">
                              <w:rPr>
                                <w:rFonts w:ascii="Calibri" w:hAnsi="Calibri" w:cs="Calibri"/>
                                <w:lang w:eastAsia="fr-FR"/>
                              </w:rPr>
                              <w:tab/>
                              <w:t xml:space="preserve">               </w:t>
                            </w:r>
                            <w:r w:rsidR="00CE1739">
                              <w:rPr>
                                <w:rFonts w:ascii="Calibri" w:hAnsi="Calibri" w:cs="Calibri"/>
                                <w:lang w:eastAsia="fr-FR"/>
                              </w:rPr>
                              <w:t xml:space="preserve">  </w:t>
                            </w:r>
                            <w:r w:rsidR="008B5C9B" w:rsidRPr="008B5C9B">
                              <w:rPr>
                                <w:rFonts w:asciiTheme="minorHAnsi" w:hAnsiTheme="minorHAnsi" w:cstheme="minorHAnsi"/>
                                <w:i/>
                                <w:color w:val="000000" w:themeColor="text1"/>
                                <w:lang w:eastAsia="fr-FR"/>
                              </w:rPr>
                              <w:t>Dr Isabelle OLLIVIER</w:t>
                            </w:r>
                          </w:p>
                          <w:p w14:paraId="07C4CC5B" w14:textId="77777777" w:rsidR="003D3830" w:rsidRPr="008B5C9B" w:rsidRDefault="003D3830" w:rsidP="003D3830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14:paraId="1C9807E0" w14:textId="77777777" w:rsidR="003D3830" w:rsidRPr="00423852" w:rsidRDefault="003D3830" w:rsidP="003D3830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14:paraId="3C4B20A6" w14:textId="77777777" w:rsidR="003D3830" w:rsidRDefault="003D3830" w:rsidP="003D3830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00B050"/>
                                <w:sz w:val="22"/>
                                <w:szCs w:val="22"/>
                                <w:lang w:eastAsia="fr-FR"/>
                              </w:rPr>
                            </w:pPr>
                          </w:p>
                          <w:p w14:paraId="7A21CA5B" w14:textId="77777777" w:rsidR="003D3830" w:rsidRPr="003D3830" w:rsidRDefault="003D3830" w:rsidP="003D3830">
                            <w:pPr>
                              <w:rPr>
                                <w:rFonts w:asciiTheme="minorHAnsi" w:hAnsiTheme="minorHAnsi" w:cstheme="minorHAnsi"/>
                                <w:i/>
                                <w:color w:val="00B050"/>
                                <w:sz w:val="22"/>
                                <w:szCs w:val="22"/>
                                <w:lang w:eastAsia="fr-FR"/>
                              </w:rPr>
                            </w:pPr>
                          </w:p>
                          <w:p w14:paraId="019F90DC" w14:textId="77777777" w:rsidR="000B3067" w:rsidRDefault="000B3067" w:rsidP="000B3067">
                            <w:pPr>
                              <w:spacing w:before="100" w:beforeAutospacing="1" w:after="100" w:afterAutospacing="1"/>
                              <w:rPr>
                                <w:rFonts w:ascii="Calibri" w:hAnsi="Calibri" w:cs="Calibri"/>
                                <w:b/>
                                <w:color w:val="0070C0"/>
                                <w:sz w:val="22"/>
                                <w:szCs w:val="22"/>
                                <w:lang w:eastAsia="fr-FR"/>
                              </w:rPr>
                            </w:pPr>
                          </w:p>
                          <w:p w14:paraId="02D855C4" w14:textId="77777777" w:rsidR="000B3067" w:rsidRPr="000B3067" w:rsidRDefault="000B3067" w:rsidP="000B3067">
                            <w:pPr>
                              <w:spacing w:before="100" w:beforeAutospacing="1" w:after="100" w:afterAutospacing="1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lang w:eastAsia="fr-FR"/>
                              </w:rPr>
                            </w:pPr>
                          </w:p>
                          <w:p w14:paraId="0CD23A55" w14:textId="77777777" w:rsidR="00F84BBC" w:rsidRPr="00F84BBC" w:rsidRDefault="00F84BBC" w:rsidP="00F84BBC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 w14:paraId="39EF06E2" w14:textId="3735B43E" w:rsidR="00D026E4" w:rsidRDefault="00D026E4" w:rsidP="00D026E4">
                            <w:pPr>
                              <w:spacing w:after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2EE0565" w14:textId="00519D0E" w:rsidR="006C1AA0" w:rsidRDefault="006C1AA0" w:rsidP="00D026E4">
                            <w:pPr>
                              <w:spacing w:after="12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64C4AA7D" w14:textId="6F164DD8" w:rsidR="00D026E4" w:rsidRPr="00D026E4" w:rsidRDefault="00D026E4" w:rsidP="00F84BBC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D3C2975" w14:textId="23E2ED07" w:rsidR="00B571ED" w:rsidRPr="00D026E4" w:rsidRDefault="00023B50" w:rsidP="00023B50">
                            <w:pPr>
                              <w:spacing w:line="235" w:lineRule="atLeast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D026E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br/>
                            </w:r>
                          </w:p>
                          <w:p w14:paraId="780F383E" w14:textId="77777777" w:rsidR="008B5AC0" w:rsidRPr="00D026E4" w:rsidRDefault="008B5AC0" w:rsidP="00B571ED">
                            <w:pPr>
                              <w:widowControl w:val="0"/>
                              <w:spacing w:line="400" w:lineRule="exact"/>
                              <w:rPr>
                                <w:rFonts w:asciiTheme="minorHAnsi" w:hAnsiTheme="minorHAnsi" w:cstheme="minorHAnsi"/>
                                <w:color w:val="FFFFFE"/>
                                <w:w w:val="90"/>
                                <w:sz w:val="22"/>
                                <w:szCs w:val="22"/>
                              </w:rPr>
                            </w:pPr>
                          </w:p>
                          <w:p w14:paraId="7AED96B2" w14:textId="77777777" w:rsidR="008B5AC0" w:rsidRPr="00251FD3" w:rsidRDefault="008B5AC0" w:rsidP="008B5AC0">
                            <w:pPr>
                              <w:widowControl w:val="0"/>
                              <w:spacing w:line="28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18"/>
                                <w:szCs w:val="18"/>
                              </w:rPr>
                            </w:pPr>
                          </w:p>
                          <w:p w14:paraId="07BB301D" w14:textId="77777777" w:rsidR="008B5AC0" w:rsidRPr="00D11DF1" w:rsidRDefault="008B5AC0" w:rsidP="008B5AC0">
                            <w:pPr>
                              <w:widowControl w:val="0"/>
                              <w:spacing w:line="28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-GB"/>
                              </w:rPr>
                            </w:pPr>
                            <w:proofErr w:type="spellStart"/>
                            <w:r w:rsidRPr="00D11DF1"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-GB" w:bidi="fr-FR"/>
                              </w:rPr>
                              <w:t>Accumsan</w:t>
                            </w:r>
                            <w:proofErr w:type="spellEnd"/>
                            <w:r w:rsidRPr="00D11DF1"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-GB" w:bidi="fr-FR"/>
                              </w:rPr>
                              <w:t xml:space="preserve"> </w:t>
                            </w:r>
                            <w:proofErr w:type="spellStart"/>
                            <w:r w:rsidRPr="00D11DF1"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-GB" w:bidi="fr-FR"/>
                              </w:rPr>
                              <w:t>epulae</w:t>
                            </w:r>
                            <w:proofErr w:type="spellEnd"/>
                            <w:r w:rsidRPr="00D11DF1"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-GB" w:bidi="fr-FR"/>
                              </w:rPr>
                              <w:t xml:space="preserve"> </w:t>
                            </w:r>
                            <w:proofErr w:type="spellStart"/>
                            <w:r w:rsidRPr="00D11DF1"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-GB" w:bidi="fr-FR"/>
                              </w:rPr>
                              <w:t>accumsan</w:t>
                            </w:r>
                            <w:proofErr w:type="spellEnd"/>
                            <w:r w:rsidRPr="00D11DF1"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-GB" w:bidi="fr-FR"/>
                              </w:rPr>
                              <w:t xml:space="preserve"> </w:t>
                            </w:r>
                            <w:proofErr w:type="spellStart"/>
                            <w:r w:rsidRPr="00D11DF1"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-GB" w:bidi="fr-FR"/>
                              </w:rPr>
                              <w:t>inhibeo</w:t>
                            </w:r>
                            <w:proofErr w:type="spellEnd"/>
                            <w:r w:rsidRPr="00D11DF1"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-GB" w:bidi="fr-FR"/>
                              </w:rPr>
                              <w:t xml:space="preserve"> dolore populus </w:t>
                            </w:r>
                            <w:proofErr w:type="spellStart"/>
                            <w:r w:rsidRPr="00D11DF1"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-GB" w:bidi="fr-FR"/>
                              </w:rPr>
                              <w:t>praesent</w:t>
                            </w:r>
                            <w:proofErr w:type="spellEnd"/>
                            <w:r w:rsidRPr="00D11DF1"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-GB" w:bidi="fr-FR"/>
                              </w:rPr>
                              <w:t xml:space="preserve">. </w:t>
                            </w:r>
                          </w:p>
                          <w:p w14:paraId="33318F58" w14:textId="77777777" w:rsidR="008B5AC0" w:rsidRPr="00251FD3" w:rsidRDefault="008B5AC0" w:rsidP="008B5AC0">
                            <w:pPr>
                              <w:widowControl w:val="0"/>
                              <w:spacing w:line="28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Molior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vicis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feugiat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valetudo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quadrum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quidem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 xml:space="preserve"> </w:t>
                            </w:r>
                          </w:p>
                          <w:p w14:paraId="0F54EF66" w14:textId="77777777" w:rsidR="008B5AC0" w:rsidRDefault="008B5AC0" w:rsidP="008B5AC0">
                            <w:pPr>
                              <w:widowControl w:val="0"/>
                              <w:spacing w:line="28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val="en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ea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paulatim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lorem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ipsumes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>.</w:t>
                            </w:r>
                            <w:r w:rsidR="005862BD"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5"/>
                                <w:szCs w:val="15"/>
                                <w:lang w:bidi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B84C29" id="_x0000_t202" coordsize="21600,21600" o:spt="202" path="m,l,21600r21600,l21600,xe">
                <v:stroke joinstyle="miter"/>
                <v:path gradientshapeok="t" o:connecttype="rect"/>
              </v:shapetype>
              <v:shape id="Zone de texte 25" o:spid="_x0000_s1026" type="#_x0000_t202" style="position:absolute;margin-left:-9pt;margin-top:9pt;width:417.6pt;height:562.8pt;z-index:25168640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" filled="f" fillcolor="#fffffe" strokecolor="#212120" insetpen="t">
                <v:textbox inset="2.88pt,2.88pt,2.88pt,2.88pt">
                  <w:txbxContent>
                    <w:p w14:paraId="0F6B84A6" w14:textId="45C736F7" w:rsidR="00D026E4" w:rsidRDefault="00167070" w:rsidP="003D3830">
                      <w:pPr>
                        <w:ind w:left="1440" w:firstLine="720"/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PROGRAMME </w:t>
                      </w:r>
                      <w:r w:rsidR="00011D7B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 xml:space="preserve">de la </w:t>
                      </w:r>
                      <w:r w:rsidR="00B64B2B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>journée :</w:t>
                      </w:r>
                      <w:r w:rsidR="00F84BBC">
                        <w:rPr>
                          <w:rFonts w:asciiTheme="minorHAnsi" w:hAnsiTheme="minorHAnsi" w:cstheme="minorHAnsi"/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01CDE55" w14:textId="51389D7C" w:rsidR="00D026E4" w:rsidRPr="00B24631" w:rsidRDefault="00D026E4" w:rsidP="00D026E4">
                      <w:pPr>
                        <w:spacing w:after="120"/>
                        <w:jc w:val="center"/>
                        <w:rPr>
                          <w:rFonts w:asciiTheme="minorHAnsi" w:hAnsiTheme="minorHAnsi" w:cstheme="minorHAnsi"/>
                          <w:color w:val="7B4A3A" w:themeColor="accent2" w:themeShade="BF"/>
                          <w:sz w:val="22"/>
                          <w:szCs w:val="22"/>
                        </w:rPr>
                      </w:pPr>
                    </w:p>
                    <w:p w14:paraId="055CC2F4" w14:textId="2B64EF9D" w:rsidR="000B3067" w:rsidRPr="008B5C9B" w:rsidRDefault="000B3067" w:rsidP="003D3830">
                      <w:pPr>
                        <w:rPr>
                          <w:rFonts w:asciiTheme="minorHAnsi" w:hAnsiTheme="minorHAnsi" w:cstheme="minorHAnsi"/>
                          <w:b/>
                          <w:color w:val="7B4A3A" w:themeColor="accent2" w:themeShade="BF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b/>
                          <w:color w:val="7B4A3A" w:themeColor="accent2" w:themeShade="BF"/>
                          <w:lang w:eastAsia="fr-FR"/>
                        </w:rPr>
                        <w:t xml:space="preserve">MATIN : </w:t>
                      </w:r>
                      <w:r w:rsidR="00C458F0" w:rsidRPr="008B5C9B">
                        <w:rPr>
                          <w:rFonts w:asciiTheme="minorHAnsi" w:hAnsiTheme="minorHAnsi" w:cstheme="minorHAnsi"/>
                          <w:b/>
                          <w:color w:val="7B4A3A" w:themeColor="accent2" w:themeShade="BF"/>
                          <w:lang w:eastAsia="fr-FR"/>
                        </w:rPr>
                        <w:t>Être</w:t>
                      </w:r>
                      <w:r w:rsidRPr="008B5C9B">
                        <w:rPr>
                          <w:rFonts w:asciiTheme="minorHAnsi" w:hAnsiTheme="minorHAnsi" w:cstheme="minorHAnsi"/>
                          <w:b/>
                          <w:color w:val="7B4A3A" w:themeColor="accent2" w:themeShade="BF"/>
                          <w:lang w:eastAsia="fr-FR"/>
                        </w:rPr>
                        <w:t xml:space="preserve"> bien dans sa peau du dermatologue…au patient</w:t>
                      </w:r>
                      <w:r w:rsidR="00830CD8" w:rsidRPr="008B5C9B">
                        <w:rPr>
                          <w:rFonts w:asciiTheme="minorHAnsi" w:hAnsiTheme="minorHAnsi" w:cstheme="minorHAnsi"/>
                          <w:b/>
                          <w:color w:val="7B4A3A" w:themeColor="accent2" w:themeShade="BF"/>
                          <w:lang w:eastAsia="fr-FR"/>
                        </w:rPr>
                        <w:t> </w:t>
                      </w:r>
                    </w:p>
                    <w:p w14:paraId="7CCD2943" w14:textId="77777777" w:rsidR="00830CD8" w:rsidRPr="008B5C9B" w:rsidRDefault="00830CD8" w:rsidP="003D3830">
                      <w:pPr>
                        <w:rPr>
                          <w:rFonts w:asciiTheme="minorHAnsi" w:hAnsiTheme="minorHAnsi" w:cstheme="minorHAnsi"/>
                          <w:b/>
                          <w:color w:val="7B4A3A" w:themeColor="accent2" w:themeShade="BF"/>
                          <w:lang w:eastAsia="fr-FR"/>
                        </w:rPr>
                      </w:pPr>
                    </w:p>
                    <w:p w14:paraId="3E6E0950" w14:textId="2C5ECE5C" w:rsidR="003D3830" w:rsidRPr="00AD020F" w:rsidRDefault="003D3830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9h</w:t>
                      </w:r>
                      <w:r w:rsidR="00830CD8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00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-</w:t>
                      </w:r>
                      <w:r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9h05 </w:t>
                      </w:r>
                      <w:r w:rsidR="00830CD8"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C458F0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C458F0"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«</w:t>
                      </w:r>
                      <w:r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 Introduction » </w:t>
                      </w:r>
                      <w:r w:rsidR="00127B51"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127B51"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127B51"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127B51"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127B51"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  <w:t xml:space="preserve">       </w:t>
                      </w:r>
                      <w:r w:rsidR="008B5C9B"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       </w:t>
                      </w:r>
                      <w:r w:rsidR="00127B51" w:rsidRPr="00AD020F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Dr Isabelle OLLIVIER</w:t>
                      </w:r>
                    </w:p>
                    <w:p w14:paraId="7CBAD0D9" w14:textId="1561452E" w:rsidR="00B64B2B" w:rsidRDefault="003D3830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  <w:r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9h05-9h</w:t>
                      </w:r>
                      <w:r w:rsidR="00B64B2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15</w:t>
                      </w:r>
                      <w:r w:rsidR="00830CD8"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</w:t>
                      </w:r>
                      <w:r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</w:t>
                      </w:r>
                      <w:r w:rsidR="00B64B2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« Enquête </w:t>
                      </w:r>
                      <w:r w:rsidR="00E468B3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Burn</w:t>
                      </w:r>
                      <w:r w:rsidR="00B64B2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out chez le Dermato, quels leviers? Comment réagir ? </w:t>
                      </w:r>
                    </w:p>
                    <w:p w14:paraId="0835B657" w14:textId="6BEC8537" w:rsidR="00F83A4F" w:rsidRDefault="00B64B2B" w:rsidP="00B64B2B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                        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Quelles options ? »  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  <w:t xml:space="preserve">        Dr </w:t>
                      </w:r>
                      <w:r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Nicole JOUAN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</w:p>
                    <w:p w14:paraId="25E58DA2" w14:textId="34FB51B5" w:rsidR="00B64B2B" w:rsidRDefault="003D3830" w:rsidP="00B64B2B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9h</w:t>
                      </w:r>
                      <w:r w:rsidR="00B64B2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15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-</w:t>
                      </w:r>
                      <w:r w:rsidR="00AD7F67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9h</w:t>
                      </w:r>
                      <w:r w:rsidR="00B64B2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20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</w:t>
                      </w:r>
                      <w:r w:rsidR="00AD7F67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830CD8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AD7F67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B64B2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« Résultats de l’enquête CER » </w:t>
                      </w:r>
                      <w:r w:rsidR="00B64B2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B64B2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  <w:t xml:space="preserve">                   </w:t>
                      </w:r>
                      <w:r w:rsidR="00B64B2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 </w:t>
                      </w:r>
                      <w:r w:rsidR="00B64B2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B64B2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    </w:t>
                      </w:r>
                      <w:r w:rsidR="00B64B2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B64B2B"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Dr Isabelle OLLIVIER</w:t>
                      </w:r>
                    </w:p>
                    <w:p w14:paraId="5AA872CC" w14:textId="48DC9668" w:rsidR="00B64B2B" w:rsidRDefault="00AD7F67" w:rsidP="00B64B2B">
                      <w:pPr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rFonts w:asciiTheme="minorHAnsi" w:hAnsiTheme="minorHAnsi" w:cstheme="minorHAnsi"/>
                          <w:iCs/>
                          <w:color w:val="000000" w:themeColor="text1"/>
                          <w:lang w:eastAsia="fr-FR"/>
                        </w:rPr>
                        <w:t>9h</w:t>
                      </w:r>
                      <w:r w:rsidR="00B64B2B">
                        <w:rPr>
                          <w:rFonts w:asciiTheme="minorHAnsi" w:hAnsiTheme="minorHAnsi" w:cstheme="minorHAnsi"/>
                          <w:iCs/>
                          <w:color w:val="000000" w:themeColor="text1"/>
                          <w:lang w:eastAsia="fr-FR"/>
                        </w:rPr>
                        <w:t>20</w:t>
                      </w:r>
                      <w:r w:rsidR="00F83A4F">
                        <w:rPr>
                          <w:rFonts w:asciiTheme="minorHAnsi" w:hAnsiTheme="minorHAnsi" w:cstheme="minorHAnsi"/>
                          <w:iCs/>
                          <w:color w:val="000000" w:themeColor="text1"/>
                          <w:lang w:eastAsia="fr-FR"/>
                        </w:rPr>
                        <w:t>-</w:t>
                      </w:r>
                      <w:r w:rsidR="00B64B2B">
                        <w:rPr>
                          <w:rFonts w:asciiTheme="minorHAnsi" w:hAnsiTheme="minorHAnsi" w:cstheme="minorHAnsi"/>
                          <w:iCs/>
                          <w:color w:val="000000" w:themeColor="text1"/>
                          <w:lang w:eastAsia="fr-FR"/>
                        </w:rPr>
                        <w:t>9</w:t>
                      </w:r>
                      <w:r w:rsidR="00F83A4F">
                        <w:rPr>
                          <w:rFonts w:asciiTheme="minorHAnsi" w:hAnsiTheme="minorHAnsi" w:cstheme="minorHAnsi"/>
                          <w:iCs/>
                          <w:color w:val="000000" w:themeColor="text1"/>
                          <w:lang w:eastAsia="fr-FR"/>
                        </w:rPr>
                        <w:t>h</w:t>
                      </w:r>
                      <w:r w:rsidR="00B64B2B">
                        <w:rPr>
                          <w:rFonts w:asciiTheme="minorHAnsi" w:hAnsiTheme="minorHAnsi" w:cstheme="minorHAnsi"/>
                          <w:iCs/>
                          <w:color w:val="000000" w:themeColor="text1"/>
                          <w:lang w:eastAsia="fr-FR"/>
                        </w:rPr>
                        <w:t>50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F83A4F">
                        <w:rPr>
                          <w:rFonts w:asciiTheme="minorHAnsi" w:hAnsiTheme="minorHAnsi" w:cstheme="minorHAnsi"/>
                          <w:iCs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B64B2B">
                        <w:rPr>
                          <w:rFonts w:asciiTheme="minorHAnsi" w:hAnsiTheme="minorHAnsi" w:cstheme="minorHAnsi"/>
                          <w:iCs/>
                          <w:color w:val="000000" w:themeColor="text1"/>
                          <w:lang w:eastAsia="fr-FR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B64B2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« Comment préparer et prendre sa retraite en 2026 ? »</w:t>
                      </w:r>
                      <w:r w:rsidR="00B64B2B" w:rsidRPr="002B60D7">
                        <w:t xml:space="preserve"> </w:t>
                      </w:r>
                      <w:r w:rsidR="00B64B2B">
                        <w:t xml:space="preserve">     </w:t>
                      </w:r>
                      <w:r w:rsidR="00B64B2B" w:rsidRPr="002B60D7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Christian Bourguelle</w:t>
                      </w:r>
                      <w:r w:rsidR="00B64B2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B64B2B"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CARMF</w:t>
                      </w:r>
                    </w:p>
                    <w:p w14:paraId="62620629" w14:textId="2769D85B" w:rsidR="00AD7F67" w:rsidRPr="008B5C9B" w:rsidRDefault="00B64B2B" w:rsidP="00AD7F67">
                      <w:pPr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9</w:t>
                      </w:r>
                      <w:r w:rsidR="00AD7F67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h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50</w:t>
                      </w:r>
                      <w:r w:rsidR="00AD7F67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-1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0h20   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« Santé mentale et Burn out, les signes avant-coureur, actions à mettre en place » 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                   </w:t>
                      </w:r>
                      <w:r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Dr Catherine BOITEUX</w:t>
                      </w:r>
                      <w:r w:rsidR="00AD7F67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</w:p>
                    <w:p w14:paraId="61B41D32" w14:textId="71043B2D" w:rsidR="00B64B2B" w:rsidRPr="00B64B2B" w:rsidRDefault="00AD7F67" w:rsidP="00F83A4F">
                      <w:pPr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10h</w:t>
                      </w:r>
                      <w:r w:rsidR="00B64B2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2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0-</w:t>
                      </w:r>
                      <w:r w:rsidR="00B64B2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10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h</w:t>
                      </w:r>
                      <w:r w:rsidR="00B64B2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35 </w:t>
                      </w:r>
                      <w:r w:rsidR="00B64B2B" w:rsidRPr="00AD020F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« </w:t>
                      </w:r>
                      <w:r w:rsidR="00B64B2B" w:rsidRPr="00AD020F">
                        <w:rPr>
                          <w:rFonts w:asciiTheme="minorHAnsi" w:hAnsiTheme="minorHAnsi" w:cstheme="minorHAnsi"/>
                        </w:rPr>
                        <w:t>Médecin heureux et/ou Médecin savant?</w:t>
                      </w:r>
                      <w:r w:rsidR="00B64B2B" w:rsidRPr="00AD020F">
                        <w:rPr>
                          <w:rFonts w:asciiTheme="minorHAnsi" w:hAnsiTheme="minorHAnsi" w:cstheme="minorHAnsi"/>
                          <w:i/>
                        </w:rPr>
                        <w:t> »</w:t>
                      </w:r>
                      <w:r w:rsidR="00B64B2B" w:rsidRPr="008B5C9B">
                        <w:rPr>
                          <w:rFonts w:asciiTheme="minorHAnsi" w:hAnsiTheme="minorHAnsi" w:cstheme="minorHAnsi"/>
                          <w:i/>
                        </w:rPr>
                        <w:t xml:space="preserve">        </w:t>
                      </w:r>
                      <w:r w:rsidR="00B64B2B">
                        <w:rPr>
                          <w:rFonts w:asciiTheme="minorHAnsi" w:hAnsiTheme="minorHAnsi" w:cstheme="minorHAnsi"/>
                          <w:i/>
                        </w:rPr>
                        <w:t xml:space="preserve">                </w:t>
                      </w:r>
                      <w:r w:rsidR="00B64B2B" w:rsidRPr="008B5C9B"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="00B64B2B">
                        <w:rPr>
                          <w:rFonts w:asciiTheme="minorHAnsi" w:hAnsiTheme="minorHAnsi" w:cstheme="minorHAnsi"/>
                          <w:i/>
                        </w:rPr>
                        <w:t xml:space="preserve">       </w:t>
                      </w:r>
                      <w:r w:rsidR="00B64B2B" w:rsidRPr="008B5C9B">
                        <w:rPr>
                          <w:rFonts w:asciiTheme="minorHAnsi" w:hAnsiTheme="minorHAnsi" w:cstheme="minorHAnsi"/>
                          <w:i/>
                        </w:rPr>
                        <w:t>Pr Marie-Sylvie DOUTRE</w:t>
                      </w:r>
                    </w:p>
                    <w:p w14:paraId="7902BD01" w14:textId="0B03D269" w:rsidR="003D3830" w:rsidRPr="008B5C9B" w:rsidRDefault="00127B51" w:rsidP="003D3830">
                      <w:pPr>
                        <w:rPr>
                          <w:rFonts w:asciiTheme="minorHAnsi" w:hAnsiTheme="minorHAnsi" w:cstheme="minorHAnsi"/>
                          <w:i/>
                          <w:color w:val="00B050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</w:p>
                    <w:p w14:paraId="293058B9" w14:textId="496315AC" w:rsidR="003D3830" w:rsidRPr="008B5C9B" w:rsidRDefault="003D3830" w:rsidP="00127B51">
                      <w:pPr>
                        <w:jc w:val="center"/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 xml:space="preserve">10h30-11h  </w:t>
                      </w:r>
                      <w:r w:rsidRPr="008B5C9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ab/>
                      </w:r>
                      <w:r w:rsidRPr="008B5C9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ab/>
                        <w:t>PAUSE ET VISITE DES STANDS</w:t>
                      </w:r>
                    </w:p>
                    <w:p w14:paraId="6B7B81BA" w14:textId="77777777" w:rsidR="003D3830" w:rsidRPr="008B5C9B" w:rsidRDefault="003D3830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</w:p>
                    <w:p w14:paraId="2AB9C901" w14:textId="1FB247D3" w:rsidR="003D3830" w:rsidRPr="008B5C9B" w:rsidRDefault="00E500BF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11h00-11</w:t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h</w:t>
                      </w:r>
                      <w:r w:rsidR="00C458F0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2</w:t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0  « Comment gagner du temps » </w:t>
                      </w:r>
                      <w:r w:rsidR="008B5C9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8B5C9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8B5C9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  <w:t xml:space="preserve">    </w:t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</w:t>
                      </w:r>
                      <w:r w:rsidR="008B5C9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    </w:t>
                      </w:r>
                      <w:r w:rsidR="008B5C9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</w:t>
                      </w:r>
                      <w:r w:rsidR="008B5C9B"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Dr Daniel PLANTIER</w:t>
                      </w:r>
                    </w:p>
                    <w:p w14:paraId="492C3933" w14:textId="6AB60B92" w:rsidR="00E500BF" w:rsidRPr="008B5C9B" w:rsidRDefault="00E500BF" w:rsidP="003D3830">
                      <w:pPr>
                        <w:rPr>
                          <w:rFonts w:asciiTheme="minorHAnsi" w:hAnsiTheme="minorHAnsi" w:cstheme="minorHAnsi"/>
                          <w:i/>
                          <w:color w:val="00B050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11h20-11h30  « Savoir dire non »</w:t>
                      </w:r>
                      <w:r w:rsidR="008B5C9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8B5C9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8B5C9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8B5C9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  <w:t xml:space="preserve">     </w:t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                </w:t>
                      </w:r>
                      <w:r w:rsidR="008B5C9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   </w:t>
                      </w:r>
                      <w:r w:rsidR="008B5C9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8B5C9B"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Dr Daniel PLANTIER</w:t>
                      </w:r>
                    </w:p>
                    <w:p w14:paraId="3460F279" w14:textId="72C309BA" w:rsidR="003D3830" w:rsidRPr="008B5C9B" w:rsidRDefault="00E500BF" w:rsidP="003D3830">
                      <w:pPr>
                        <w:rPr>
                          <w:rFonts w:asciiTheme="minorHAnsi" w:hAnsiTheme="minorHAnsi" w:cstheme="minorHAnsi"/>
                          <w:i/>
                          <w:color w:val="auto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11h3</w:t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0-1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2h00</w:t>
                      </w:r>
                      <w:r w:rsidR="00830CD8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« D</w:t>
                      </w:r>
                      <w:r w:rsidR="003D3830" w:rsidRPr="008B5C9B"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lang w:eastAsia="fr-FR"/>
                        </w:rPr>
                        <w:t xml:space="preserve">angers juridiques ou patient </w:t>
                      </w:r>
                      <w:r w:rsidR="00B64B2B" w:rsidRPr="008B5C9B"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lang w:eastAsia="fr-FR"/>
                        </w:rPr>
                        <w:t>agressif :</w:t>
                      </w:r>
                      <w:r w:rsidR="003D3830" w:rsidRPr="008B5C9B"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lang w:eastAsia="fr-FR"/>
                        </w:rPr>
                        <w:t xml:space="preserve"> se prémunir</w:t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 »</w:t>
                      </w:r>
                      <w:r w:rsidR="003D3830"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 </w:t>
                      </w:r>
                      <w:r w:rsidR="008B5C9B">
                        <w:rPr>
                          <w:rFonts w:asciiTheme="minorHAnsi" w:hAnsiTheme="minorHAnsi" w:cstheme="minorHAnsi"/>
                          <w:color w:val="00B050"/>
                          <w:lang w:eastAsia="fr-FR"/>
                        </w:rPr>
                        <w:t xml:space="preserve">          </w:t>
                      </w:r>
                      <w:r w:rsidR="008B5C9B" w:rsidRPr="008B5C9B">
                        <w:rPr>
                          <w:rFonts w:asciiTheme="minorHAnsi" w:hAnsiTheme="minorHAnsi" w:cstheme="minorHAnsi"/>
                          <w:i/>
                          <w:color w:val="auto"/>
                          <w:lang w:eastAsia="fr-FR"/>
                        </w:rPr>
                        <w:t>Maître Caroline KAMKAR</w:t>
                      </w:r>
                    </w:p>
                    <w:p w14:paraId="0642CDE6" w14:textId="12C1AD47" w:rsidR="003D3830" w:rsidRPr="008B5C9B" w:rsidRDefault="00E500BF" w:rsidP="003D3830">
                      <w:pPr>
                        <w:rPr>
                          <w:rFonts w:asciiTheme="minorHAnsi" w:hAnsiTheme="minorHAnsi" w:cstheme="minorHAnsi"/>
                          <w:color w:val="00B050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12h00-12h</w:t>
                      </w:r>
                      <w:r w:rsidR="00C458F0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20</w:t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</w:t>
                      </w:r>
                      <w:r w:rsidR="00C458F0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« Vertus de l’Art </w:t>
                      </w:r>
                      <w:r w:rsidR="00B64B2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» </w:t>
                      </w:r>
                      <w:r w:rsidR="00B64B2B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C458F0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C458F0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  <w:t xml:space="preserve">             </w:t>
                      </w:r>
                      <w:r w:rsidR="00C458F0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                  </w:t>
                      </w:r>
                      <w:r w:rsidR="00C458F0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C458F0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   </w:t>
                      </w:r>
                      <w:r w:rsidR="00A33995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</w:t>
                      </w:r>
                      <w:r w:rsidR="00C458F0"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Dr Catherine BOITEUX</w:t>
                      </w:r>
                      <w:r w:rsidR="00C458F0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</w:p>
                    <w:p w14:paraId="57A139F2" w14:textId="77777777" w:rsidR="003D3830" w:rsidRPr="008B5C9B" w:rsidRDefault="003D3830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</w:p>
                    <w:p w14:paraId="247A9F89" w14:textId="1C783AF5" w:rsidR="003D3830" w:rsidRPr="008B5C9B" w:rsidRDefault="008B5C9B" w:rsidP="008B5C9B">
                      <w:pPr>
                        <w:ind w:firstLine="720"/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 xml:space="preserve">                     </w:t>
                      </w:r>
                      <w:r w:rsidR="00E500BF" w:rsidRPr="008B5C9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>12H</w:t>
                      </w:r>
                      <w:r w:rsidR="00F705BD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>30</w:t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 xml:space="preserve">-14H </w:t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ab/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ab/>
                        <w:t>DEJEUNER ET VISITE DES STANDS</w:t>
                      </w:r>
                    </w:p>
                    <w:p w14:paraId="41533D62" w14:textId="77777777" w:rsidR="00647F66" w:rsidRPr="008B5C9B" w:rsidRDefault="00647F66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</w:p>
                    <w:p w14:paraId="24ABE8C0" w14:textId="77777777" w:rsidR="003D3830" w:rsidRPr="008B5C9B" w:rsidRDefault="003D3830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</w:p>
                    <w:p w14:paraId="3DD43AA2" w14:textId="5080B101" w:rsidR="003D3830" w:rsidRPr="008B5C9B" w:rsidRDefault="003D3830" w:rsidP="003D3830">
                      <w:pPr>
                        <w:rPr>
                          <w:rFonts w:asciiTheme="minorHAnsi" w:hAnsiTheme="minorHAnsi" w:cstheme="minorHAnsi"/>
                          <w:b/>
                          <w:color w:val="7B4A3A" w:themeColor="accent2" w:themeShade="BF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b/>
                          <w:color w:val="7B4A3A" w:themeColor="accent2" w:themeShade="BF"/>
                          <w:lang w:eastAsia="fr-FR"/>
                        </w:rPr>
                        <w:t xml:space="preserve">APRES-MIDI : Nutrition et Endocrinologie en dermatologie </w:t>
                      </w:r>
                    </w:p>
                    <w:p w14:paraId="11DA1E77" w14:textId="77777777" w:rsidR="003D3830" w:rsidRPr="008B5C9B" w:rsidRDefault="003D3830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</w:p>
                    <w:p w14:paraId="4070EA63" w14:textId="6C458A7D" w:rsidR="003D3830" w:rsidRPr="008B5C9B" w:rsidRDefault="003D3830" w:rsidP="008B5C9B">
                      <w:pPr>
                        <w:rPr>
                          <w:rFonts w:asciiTheme="minorHAnsi" w:hAnsiTheme="minorHAnsi" w:cstheme="minorHAnsi"/>
                          <w:i/>
                          <w:color w:val="FF0000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14h-14h30  « L'impact de l'alimentation sur l</w:t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es pathologies inflammatoires » </w:t>
                      </w:r>
                      <w:r w:rsidR="00CE1739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</w:t>
                      </w:r>
                      <w:r w:rsidR="00C458F0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8B5C9B"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 xml:space="preserve">Pr </w:t>
                      </w:r>
                      <w:r w:rsidR="00CE1739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 xml:space="preserve">Xavier </w:t>
                      </w:r>
                      <w:r w:rsidR="008B5C9B"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HEBUTERNE</w:t>
                      </w:r>
                    </w:p>
                    <w:p w14:paraId="5DACF794" w14:textId="77777777" w:rsidR="00CE1739" w:rsidRDefault="003D3830" w:rsidP="003D3830">
                      <w:pPr>
                        <w:rPr>
                          <w:rFonts w:ascii="Calibri" w:hAnsi="Calibri" w:cs="Calibri"/>
                          <w:color w:val="000000"/>
                          <w:kern w:val="0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14h30-15h </w:t>
                      </w:r>
                      <w:r w:rsidRPr="008B5C9B">
                        <w:rPr>
                          <w:rFonts w:asciiTheme="minorHAnsi" w:hAnsiTheme="minorHAnsi" w:cstheme="minorHAnsi"/>
                          <w:i/>
                          <w:color w:val="FF0000"/>
                          <w:lang w:eastAsia="fr-FR"/>
                        </w:rPr>
                        <w:t xml:space="preserve"> </w:t>
                      </w:r>
                      <w:r w:rsidR="00127B51" w:rsidRPr="008B5C9B">
                        <w:rPr>
                          <w:rFonts w:ascii="Calibri" w:hAnsi="Calibri" w:cs="Calibri"/>
                          <w:color w:val="000000"/>
                          <w:kern w:val="0"/>
                          <w:lang w:eastAsia="fr-FR"/>
                        </w:rPr>
                        <w:t xml:space="preserve">« Du diabète à l'obésité...Le règne des analogues des analogues du GLP-1 » </w:t>
                      </w:r>
                    </w:p>
                    <w:p w14:paraId="1950B806" w14:textId="75368E11" w:rsidR="003D3830" w:rsidRPr="008B5C9B" w:rsidRDefault="00CE1739" w:rsidP="00CE1739">
                      <w:pPr>
                        <w:ind w:left="5760"/>
                        <w:rPr>
                          <w:rFonts w:ascii="Calibri" w:hAnsi="Calibri" w:cs="Calibri"/>
                          <w:i/>
                          <w:color w:val="00B050"/>
                          <w:kern w:val="0"/>
                          <w:lang w:eastAsia="fr-FR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kern w:val="0"/>
                          <w:lang w:eastAsia="fr-FR"/>
                        </w:rPr>
                        <w:t xml:space="preserve">               </w:t>
                      </w:r>
                      <w:r w:rsidR="008B5C9B" w:rsidRPr="008B5C9B">
                        <w:rPr>
                          <w:rFonts w:ascii="Calibri" w:hAnsi="Calibri" w:cs="Calibri"/>
                          <w:i/>
                          <w:color w:val="000000"/>
                          <w:kern w:val="0"/>
                          <w:lang w:eastAsia="fr-FR"/>
                        </w:rPr>
                        <w:t>Pr Nicolas CHEVALIER</w:t>
                      </w:r>
                    </w:p>
                    <w:p w14:paraId="7B5A5A78" w14:textId="77777777" w:rsidR="00CE1739" w:rsidRDefault="003D3830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15h-15h30</w:t>
                      </w:r>
                      <w:r w:rsidR="00830CD8"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 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« </w:t>
                      </w:r>
                      <w:r w:rsidRPr="008B5C9B">
                        <w:rPr>
                          <w:rFonts w:asciiTheme="minorHAnsi" w:hAnsiTheme="minorHAnsi" w:cstheme="minorHAnsi"/>
                        </w:rPr>
                        <w:t>Analogues du GLP-1: bénéfices potentiels et effets indésirables en Dermatologie »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</w:p>
                    <w:p w14:paraId="48B07208" w14:textId="03B66688" w:rsidR="003D3830" w:rsidRPr="008B5C9B" w:rsidRDefault="00CE1739" w:rsidP="00CE1739">
                      <w:pPr>
                        <w:ind w:left="5040" w:firstLine="720"/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       </w:t>
                      </w:r>
                      <w:r w:rsidR="008B5C9B"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Pr Marie-Sylvie DOUTRE</w:t>
                      </w:r>
                    </w:p>
                    <w:p w14:paraId="34136B0F" w14:textId="166DF197" w:rsidR="003D3830" w:rsidRDefault="00E5145B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15h30-15h45  Questions</w:t>
                      </w:r>
                    </w:p>
                    <w:p w14:paraId="4A6FD985" w14:textId="77777777" w:rsidR="00E5145B" w:rsidRPr="008B5C9B" w:rsidRDefault="00E5145B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</w:p>
                    <w:p w14:paraId="67FEE33B" w14:textId="3F3BF0AF" w:rsidR="003D3830" w:rsidRDefault="008B5C9B" w:rsidP="00830CD8">
                      <w:pPr>
                        <w:ind w:firstLine="720"/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 xml:space="preserve">                     </w:t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>15h</w:t>
                      </w:r>
                      <w:r w:rsidR="00E5145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>45</w:t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>-16h</w:t>
                      </w:r>
                      <w:r w:rsidR="00E5145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>15</w:t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ab/>
                      </w:r>
                      <w:r w:rsidR="003D3830" w:rsidRPr="008B5C9B"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  <w:tab/>
                        <w:t xml:space="preserve">PAUSE ET VISITE DES STANDS </w:t>
                      </w:r>
                    </w:p>
                    <w:p w14:paraId="7B698AFE" w14:textId="77777777" w:rsidR="00CE1739" w:rsidRPr="008B5C9B" w:rsidRDefault="00CE1739" w:rsidP="00830CD8">
                      <w:pPr>
                        <w:ind w:firstLine="720"/>
                        <w:rPr>
                          <w:rFonts w:asciiTheme="minorHAnsi" w:hAnsiTheme="minorHAnsi" w:cstheme="minorHAnsi"/>
                          <w:color w:val="002060"/>
                          <w:lang w:eastAsia="fr-FR"/>
                        </w:rPr>
                      </w:pPr>
                    </w:p>
                    <w:p w14:paraId="603FE5B3" w14:textId="632513B5" w:rsidR="003D3830" w:rsidRPr="008B5C9B" w:rsidRDefault="003D3830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</w:p>
                    <w:p w14:paraId="7516626C" w14:textId="1E4836FA" w:rsidR="003D3830" w:rsidRPr="008B5C9B" w:rsidRDefault="003D3830" w:rsidP="00B64B2B">
                      <w:pPr>
                        <w:rPr>
                          <w:rFonts w:asciiTheme="minorHAnsi" w:hAnsiTheme="minorHAnsi" w:cstheme="minorHAnsi"/>
                          <w:i/>
                          <w:color w:val="FF0000"/>
                          <w:lang w:eastAsia="fr-FR"/>
                        </w:rPr>
                      </w:pP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16h</w:t>
                      </w:r>
                      <w:r w:rsidR="00E5145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15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-16h</w:t>
                      </w:r>
                      <w:r w:rsidR="00E5145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>45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« </w:t>
                      </w:r>
                      <w:r w:rsidRPr="008B5C9B"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lang w:eastAsia="fr-FR"/>
                        </w:rPr>
                        <w:t xml:space="preserve">Traitement Hormonal Substitutif de la ménopause en 2026 dernières </w:t>
                      </w:r>
                      <w:r w:rsidR="00643160" w:rsidRPr="008B5C9B"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B64B2B"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lang w:eastAsia="fr-FR"/>
                        </w:rPr>
                        <w:t xml:space="preserve">        </w:t>
                      </w:r>
                      <w:r w:rsidRPr="008B5C9B"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lang w:eastAsia="fr-FR"/>
                        </w:rPr>
                        <w:t>recommandations</w:t>
                      </w:r>
                      <w:r w:rsidRP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 » </w:t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ab/>
                        <w:t xml:space="preserve">      </w:t>
                      </w:r>
                      <w:r w:rsidR="00CE1739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  </w:t>
                      </w:r>
                      <w:r w:rsidR="008B5C9B"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8B5C9B"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Dr Alix DEFLINE</w:t>
                      </w:r>
                    </w:p>
                    <w:p w14:paraId="193E49A2" w14:textId="77777777" w:rsidR="00D75EC1" w:rsidRDefault="00D75EC1" w:rsidP="003D3830">
                      <w:pPr>
                        <w:rPr>
                          <w:rFonts w:asciiTheme="minorHAnsi" w:hAnsiTheme="minorHAnsi" w:cstheme="minorHAnsi"/>
                          <w:lang w:eastAsia="fr-FR"/>
                        </w:rPr>
                      </w:pPr>
                    </w:p>
                    <w:p w14:paraId="5A207C25" w14:textId="704AF129" w:rsidR="003D3830" w:rsidRPr="008B5C9B" w:rsidRDefault="00E5145B" w:rsidP="003D3830">
                      <w:pPr>
                        <w:rPr>
                          <w:rFonts w:asciiTheme="minorHAnsi" w:hAnsiTheme="minorHAnsi" w:cstheme="minorHAnsi"/>
                          <w:lang w:eastAsia="fr-FR"/>
                        </w:rPr>
                      </w:pPr>
                      <w:r>
                        <w:rPr>
                          <w:rFonts w:asciiTheme="minorHAnsi" w:hAnsiTheme="minorHAnsi" w:cstheme="minorHAnsi"/>
                          <w:lang w:eastAsia="fr-FR"/>
                        </w:rPr>
                        <w:t>16h45-17</w:t>
                      </w:r>
                      <w:r w:rsidR="00E468B3">
                        <w:rPr>
                          <w:rFonts w:asciiTheme="minorHAnsi" w:hAnsiTheme="minorHAnsi" w:cstheme="minorHAnsi"/>
                          <w:lang w:eastAsia="fr-FR"/>
                        </w:rPr>
                        <w:t>h Questions</w:t>
                      </w:r>
                    </w:p>
                    <w:p w14:paraId="6EEE6788" w14:textId="661C9F87" w:rsidR="003D3830" w:rsidRPr="008B5C9B" w:rsidRDefault="00296776" w:rsidP="003D383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lang w:eastAsia="fr-FR"/>
                        </w:rPr>
                        <w:t xml:space="preserve"> </w:t>
                      </w:r>
                    </w:p>
                    <w:p w14:paraId="4B06C950" w14:textId="18B0AB7A" w:rsidR="003D3830" w:rsidRPr="008B5C9B" w:rsidRDefault="003D3830" w:rsidP="00244D87">
                      <w:pPr>
                        <w:ind w:firstLine="720"/>
                        <w:rPr>
                          <w:rFonts w:ascii="Calibri" w:hAnsi="Calibri" w:cs="Calibri"/>
                          <w:lang w:eastAsia="fr-FR"/>
                        </w:rPr>
                      </w:pPr>
                      <w:r w:rsidRPr="008B5C9B">
                        <w:rPr>
                          <w:rFonts w:ascii="Calibri" w:hAnsi="Calibri" w:cs="Calibri"/>
                          <w:lang w:eastAsia="fr-FR"/>
                        </w:rPr>
                        <w:t xml:space="preserve"> « Mot de clôture » </w:t>
                      </w:r>
                      <w:r w:rsidR="008B5C9B">
                        <w:rPr>
                          <w:rFonts w:ascii="Calibri" w:hAnsi="Calibri" w:cs="Calibri"/>
                          <w:lang w:eastAsia="fr-FR"/>
                        </w:rPr>
                        <w:tab/>
                      </w:r>
                      <w:r w:rsidR="008B5C9B">
                        <w:rPr>
                          <w:rFonts w:ascii="Calibri" w:hAnsi="Calibri" w:cs="Calibri"/>
                          <w:lang w:eastAsia="fr-FR"/>
                        </w:rPr>
                        <w:tab/>
                      </w:r>
                      <w:r w:rsidR="008B5C9B">
                        <w:rPr>
                          <w:rFonts w:ascii="Calibri" w:hAnsi="Calibri" w:cs="Calibri"/>
                          <w:lang w:eastAsia="fr-FR"/>
                        </w:rPr>
                        <w:tab/>
                      </w:r>
                      <w:r w:rsidR="008B5C9B">
                        <w:rPr>
                          <w:rFonts w:ascii="Calibri" w:hAnsi="Calibri" w:cs="Calibri"/>
                          <w:lang w:eastAsia="fr-FR"/>
                        </w:rPr>
                        <w:tab/>
                      </w:r>
                      <w:r w:rsidR="008B5C9B">
                        <w:rPr>
                          <w:rFonts w:ascii="Calibri" w:hAnsi="Calibri" w:cs="Calibri"/>
                          <w:lang w:eastAsia="fr-FR"/>
                        </w:rPr>
                        <w:tab/>
                        <w:t xml:space="preserve">               </w:t>
                      </w:r>
                      <w:r w:rsidR="00CE1739">
                        <w:rPr>
                          <w:rFonts w:ascii="Calibri" w:hAnsi="Calibri" w:cs="Calibri"/>
                          <w:lang w:eastAsia="fr-FR"/>
                        </w:rPr>
                        <w:t xml:space="preserve">  </w:t>
                      </w:r>
                      <w:r w:rsidR="008B5C9B" w:rsidRPr="008B5C9B">
                        <w:rPr>
                          <w:rFonts w:asciiTheme="minorHAnsi" w:hAnsiTheme="minorHAnsi" w:cstheme="minorHAnsi"/>
                          <w:i/>
                          <w:color w:val="000000" w:themeColor="text1"/>
                          <w:lang w:eastAsia="fr-FR"/>
                        </w:rPr>
                        <w:t>Dr Isabelle OLLIVIER</w:t>
                      </w:r>
                    </w:p>
                    <w:p w14:paraId="07C4CC5B" w14:textId="77777777" w:rsidR="003D3830" w:rsidRPr="008B5C9B" w:rsidRDefault="003D3830" w:rsidP="003D3830">
                      <w:pPr>
                        <w:rPr>
                          <w:rFonts w:ascii="Calibri" w:hAnsi="Calibri" w:cs="Calibri"/>
                          <w:color w:val="000000" w:themeColor="text1"/>
                          <w:lang w:eastAsia="fr-FR"/>
                        </w:rPr>
                      </w:pPr>
                    </w:p>
                    <w:p w14:paraId="1C9807E0" w14:textId="77777777" w:rsidR="003D3830" w:rsidRPr="00423852" w:rsidRDefault="003D3830" w:rsidP="003D3830">
                      <w:pP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eastAsia="fr-FR"/>
                        </w:rPr>
                      </w:pPr>
                    </w:p>
                    <w:p w14:paraId="3C4B20A6" w14:textId="77777777" w:rsidR="003D3830" w:rsidRDefault="003D3830" w:rsidP="003D3830">
                      <w:pPr>
                        <w:rPr>
                          <w:rFonts w:asciiTheme="minorHAnsi" w:hAnsiTheme="minorHAnsi" w:cstheme="minorHAnsi"/>
                          <w:i/>
                          <w:color w:val="00B050"/>
                          <w:sz w:val="22"/>
                          <w:szCs w:val="22"/>
                          <w:lang w:eastAsia="fr-FR"/>
                        </w:rPr>
                      </w:pPr>
                    </w:p>
                    <w:p w14:paraId="7A21CA5B" w14:textId="77777777" w:rsidR="003D3830" w:rsidRPr="003D3830" w:rsidRDefault="003D3830" w:rsidP="003D3830">
                      <w:pPr>
                        <w:rPr>
                          <w:rFonts w:asciiTheme="minorHAnsi" w:hAnsiTheme="minorHAnsi" w:cstheme="minorHAnsi"/>
                          <w:i/>
                          <w:color w:val="00B050"/>
                          <w:sz w:val="22"/>
                          <w:szCs w:val="22"/>
                          <w:lang w:eastAsia="fr-FR"/>
                        </w:rPr>
                      </w:pPr>
                    </w:p>
                    <w:p w14:paraId="019F90DC" w14:textId="77777777" w:rsidR="000B3067" w:rsidRDefault="000B3067" w:rsidP="000B3067">
                      <w:pPr>
                        <w:spacing w:before="100" w:beforeAutospacing="1" w:after="100" w:afterAutospacing="1"/>
                        <w:rPr>
                          <w:rFonts w:ascii="Calibri" w:hAnsi="Calibri" w:cs="Calibri"/>
                          <w:b/>
                          <w:color w:val="0070C0"/>
                          <w:sz w:val="22"/>
                          <w:szCs w:val="22"/>
                          <w:lang w:eastAsia="fr-FR"/>
                        </w:rPr>
                      </w:pPr>
                    </w:p>
                    <w:p w14:paraId="02D855C4" w14:textId="77777777" w:rsidR="000B3067" w:rsidRPr="000B3067" w:rsidRDefault="000B3067" w:rsidP="000B3067">
                      <w:pPr>
                        <w:spacing w:before="100" w:beforeAutospacing="1" w:after="100" w:afterAutospacing="1"/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lang w:eastAsia="fr-FR"/>
                        </w:rPr>
                      </w:pPr>
                    </w:p>
                    <w:p w14:paraId="0CD23A55" w14:textId="77777777" w:rsidR="00F84BBC" w:rsidRPr="00F84BBC" w:rsidRDefault="00F84BBC" w:rsidP="00F84BBC">
                      <w:pPr>
                        <w:spacing w:after="120"/>
                        <w:jc w:val="center"/>
                        <w:rPr>
                          <w:rFonts w:asciiTheme="minorHAnsi" w:hAnsiTheme="minorHAnsi" w:cstheme="minorHAnsi"/>
                          <w:b/>
                          <w:color w:val="0070C0"/>
                          <w:sz w:val="22"/>
                          <w:szCs w:val="22"/>
                          <w:shd w:val="clear" w:color="auto" w:fill="FFFFFF"/>
                        </w:rPr>
                      </w:pPr>
                    </w:p>
                    <w:p w14:paraId="39EF06E2" w14:textId="3735B43E" w:rsidR="00D026E4" w:rsidRDefault="00D026E4" w:rsidP="00D026E4">
                      <w:pPr>
                        <w:spacing w:after="12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2EE0565" w14:textId="00519D0E" w:rsidR="006C1AA0" w:rsidRDefault="006C1AA0" w:rsidP="00D026E4">
                      <w:pPr>
                        <w:spacing w:after="12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64C4AA7D" w14:textId="6F164DD8" w:rsidR="00D026E4" w:rsidRPr="00D026E4" w:rsidRDefault="00D026E4" w:rsidP="00F84BBC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2D3C2975" w14:textId="23E2ED07" w:rsidR="00B571ED" w:rsidRPr="00D026E4" w:rsidRDefault="00023B50" w:rsidP="00023B50">
                      <w:pPr>
                        <w:spacing w:line="235" w:lineRule="atLeast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D026E4"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  <w:br/>
                      </w:r>
                    </w:p>
                    <w:p w14:paraId="780F383E" w14:textId="77777777" w:rsidR="008B5AC0" w:rsidRPr="00D026E4" w:rsidRDefault="008B5AC0" w:rsidP="00B571ED">
                      <w:pPr>
                        <w:widowControl w:val="0"/>
                        <w:spacing w:line="400" w:lineRule="exact"/>
                        <w:rPr>
                          <w:rFonts w:asciiTheme="minorHAnsi" w:hAnsiTheme="minorHAnsi" w:cstheme="minorHAnsi"/>
                          <w:color w:val="FFFFFE"/>
                          <w:w w:val="90"/>
                          <w:sz w:val="22"/>
                          <w:szCs w:val="22"/>
                        </w:rPr>
                      </w:pPr>
                    </w:p>
                    <w:p w14:paraId="7AED96B2" w14:textId="77777777" w:rsidR="008B5AC0" w:rsidRPr="00251FD3" w:rsidRDefault="008B5AC0" w:rsidP="008B5AC0">
                      <w:pPr>
                        <w:widowControl w:val="0"/>
                        <w:spacing w:line="280" w:lineRule="exact"/>
                        <w:rPr>
                          <w:rFonts w:ascii="Arial" w:hAnsi="Arial" w:cs="Arial"/>
                          <w:color w:val="FFFFFE"/>
                          <w:w w:val="90"/>
                          <w:sz w:val="18"/>
                          <w:szCs w:val="18"/>
                        </w:rPr>
                      </w:pPr>
                    </w:p>
                    <w:p w14:paraId="07BB301D" w14:textId="77777777" w:rsidR="008B5AC0" w:rsidRPr="00D11DF1" w:rsidRDefault="008B5AC0" w:rsidP="008B5AC0">
                      <w:pPr>
                        <w:widowControl w:val="0"/>
                        <w:spacing w:line="280" w:lineRule="exact"/>
                        <w:rPr>
                          <w:rFonts w:ascii="Arial" w:hAnsi="Arial" w:cs="Arial"/>
                          <w:color w:val="FFFFFE"/>
                          <w:w w:val="90"/>
                          <w:sz w:val="15"/>
                          <w:szCs w:val="15"/>
                          <w:lang w:val="en-GB"/>
                        </w:rPr>
                      </w:pPr>
                      <w:proofErr w:type="spellStart"/>
                      <w:r w:rsidRPr="00D11DF1"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val="en-GB" w:bidi="fr-FR"/>
                        </w:rPr>
                        <w:t>Accumsan</w:t>
                      </w:r>
                      <w:proofErr w:type="spellEnd"/>
                      <w:r w:rsidRPr="00D11DF1"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val="en-GB" w:bidi="fr-FR"/>
                        </w:rPr>
                        <w:t xml:space="preserve"> </w:t>
                      </w:r>
                      <w:proofErr w:type="spellStart"/>
                      <w:r w:rsidRPr="00D11DF1"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val="en-GB" w:bidi="fr-FR"/>
                        </w:rPr>
                        <w:t>epulae</w:t>
                      </w:r>
                      <w:proofErr w:type="spellEnd"/>
                      <w:r w:rsidRPr="00D11DF1"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val="en-GB" w:bidi="fr-FR"/>
                        </w:rPr>
                        <w:t xml:space="preserve"> </w:t>
                      </w:r>
                      <w:proofErr w:type="spellStart"/>
                      <w:r w:rsidRPr="00D11DF1"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val="en-GB" w:bidi="fr-FR"/>
                        </w:rPr>
                        <w:t>accumsan</w:t>
                      </w:r>
                      <w:proofErr w:type="spellEnd"/>
                      <w:r w:rsidRPr="00D11DF1"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val="en-GB" w:bidi="fr-FR"/>
                        </w:rPr>
                        <w:t xml:space="preserve"> </w:t>
                      </w:r>
                      <w:proofErr w:type="spellStart"/>
                      <w:r w:rsidRPr="00D11DF1"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val="en-GB" w:bidi="fr-FR"/>
                        </w:rPr>
                        <w:t>inhibeo</w:t>
                      </w:r>
                      <w:proofErr w:type="spellEnd"/>
                      <w:r w:rsidRPr="00D11DF1"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val="en-GB" w:bidi="fr-FR"/>
                        </w:rPr>
                        <w:t xml:space="preserve"> dolore populus </w:t>
                      </w:r>
                      <w:proofErr w:type="spellStart"/>
                      <w:r w:rsidRPr="00D11DF1"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val="en-GB" w:bidi="fr-FR"/>
                        </w:rPr>
                        <w:t>praesent</w:t>
                      </w:r>
                      <w:proofErr w:type="spellEnd"/>
                      <w:r w:rsidRPr="00D11DF1"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val="en-GB" w:bidi="fr-FR"/>
                        </w:rPr>
                        <w:t xml:space="preserve">. </w:t>
                      </w:r>
                    </w:p>
                    <w:p w14:paraId="33318F58" w14:textId="77777777" w:rsidR="008B5AC0" w:rsidRPr="00251FD3" w:rsidRDefault="008B5AC0" w:rsidP="008B5AC0">
                      <w:pPr>
                        <w:widowControl w:val="0"/>
                        <w:spacing w:line="280" w:lineRule="exact"/>
                        <w:rPr>
                          <w:rFonts w:ascii="Arial" w:hAnsi="Arial" w:cs="Arial"/>
                          <w:color w:val="FFFFFE"/>
                          <w:w w:val="90"/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Molior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vicis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feugiat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valetudo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quadrum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quidem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 xml:space="preserve"> </w:t>
                      </w:r>
                    </w:p>
                    <w:p w14:paraId="0F54EF66" w14:textId="77777777" w:rsidR="008B5AC0" w:rsidRDefault="008B5AC0" w:rsidP="008B5AC0">
                      <w:pPr>
                        <w:widowControl w:val="0"/>
                        <w:spacing w:line="280" w:lineRule="exact"/>
                        <w:rPr>
                          <w:rFonts w:ascii="Arial" w:hAnsi="Arial" w:cs="Arial"/>
                          <w:color w:val="FFFFFE"/>
                          <w:w w:val="90"/>
                          <w:sz w:val="15"/>
                          <w:szCs w:val="15"/>
                          <w:lang w:val="en"/>
                        </w:rPr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nisl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ea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paulatim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lorem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ipsumes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>.</w:t>
                      </w:r>
                      <w:r w:rsidR="005862BD">
                        <w:rPr>
                          <w:rFonts w:ascii="Arial" w:eastAsia="Arial" w:hAnsi="Arial" w:cs="Arial"/>
                          <w:color w:val="FFFFFE"/>
                          <w:w w:val="90"/>
                          <w:sz w:val="15"/>
                          <w:szCs w:val="15"/>
                          <w:lang w:bidi="fr-FR"/>
                        </w:rPr>
                        <w:t xml:space="preserve">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647F66">
        <w:rPr>
          <w:noProof/>
          <w:color w:val="auto"/>
          <w:kern w:val="0"/>
          <w:sz w:val="24"/>
          <w:szCs w:val="24"/>
          <w:lang w:eastAsia="fr-FR"/>
        </w:rPr>
        <mc:AlternateContent>
          <mc:Choice Requires="wps">
            <w:drawing>
              <wp:anchor distT="36576" distB="36576" distL="36576" distR="36576" simplePos="0" relativeHeight="251694592" behindDoc="0" locked="0" layoutInCell="1" allowOverlap="1" wp14:anchorId="163B2473" wp14:editId="01B41820">
                <wp:simplePos x="0" y="0"/>
                <wp:positionH relativeFrom="column">
                  <wp:posOffset>5638800</wp:posOffset>
                </wp:positionH>
                <wp:positionV relativeFrom="margin">
                  <wp:posOffset>129540</wp:posOffset>
                </wp:positionV>
                <wp:extent cx="4328160" cy="7109460"/>
                <wp:effectExtent l="0" t="0" r="0" b="0"/>
                <wp:wrapSquare wrapText="bothSides"/>
                <wp:docPr id="53" name="Zone de texte 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8160" cy="710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75CFBC4" w14:textId="2CBF6466" w:rsidR="0059173C" w:rsidRPr="00167070" w:rsidRDefault="0059173C" w:rsidP="0016707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67070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BULLETIN D'INSCRIPTION </w:t>
                            </w:r>
                          </w:p>
                          <w:p w14:paraId="5533602C" w14:textId="77777777" w:rsidR="0059173C" w:rsidRPr="0059173C" w:rsidRDefault="0059173C" w:rsidP="0059173C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B54EDFE" w14:textId="67034370" w:rsidR="0059173C" w:rsidRPr="00B24631" w:rsidRDefault="0059173C" w:rsidP="00B2463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Nombre de place limité, inscription dans l'ordre d'arrivée</w:t>
                            </w:r>
                          </w:p>
                          <w:p w14:paraId="143AF687" w14:textId="77777777" w:rsidR="0059173C" w:rsidRPr="0059173C" w:rsidRDefault="0059173C" w:rsidP="0059173C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4CB856AC" w14:textId="210EE4AF" w:rsidR="00647F66" w:rsidRDefault="00647F66" w:rsidP="0059173C">
                            <w:pPr>
                              <w:rPr>
                                <w:rStyle w:val="Lienhypertexte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647F6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u w:val="single"/>
                              </w:rPr>
                              <w:t>Inscription sur Hello Asso 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7" w:history="1">
                              <w:r w:rsidRPr="001E5274">
                                <w:rPr>
                                  <w:rStyle w:val="Lienhypertexte"/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https://www.helloasso.com/associations/federation-francaise-de-formation-medicale-continue-et-d-evaluation-en-dermatologie-venereologie/evenements/au-dela-de-la-peau-sante-et-bien-etre-du-dermatologue-nutrition-et-traitement</w:t>
                              </w:r>
                            </w:hyperlink>
                          </w:p>
                          <w:p w14:paraId="5367CB17" w14:textId="77777777" w:rsidR="000A4AE3" w:rsidRDefault="000A4AE3" w:rsidP="0059173C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BCC93B7" w14:textId="418288E3" w:rsidR="00647F66" w:rsidRPr="00647F66" w:rsidRDefault="00647F66" w:rsidP="0059173C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47F6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u w:val="single"/>
                              </w:rPr>
                              <w:t>Ou scannez le QR Code :</w:t>
                            </w:r>
                          </w:p>
                          <w:p w14:paraId="53857266" w14:textId="754F63BA" w:rsidR="00647F66" w:rsidRDefault="00647F66" w:rsidP="0059173C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01B1BBCD" wp14:editId="462F0EE5">
                                  <wp:extent cx="1356360" cy="1371600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7842" cy="13832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ECBCAB" w14:textId="77777777" w:rsidR="000A4AE3" w:rsidRDefault="000A4AE3" w:rsidP="0059173C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1C3A1041" w14:textId="29249ECC" w:rsidR="00647F66" w:rsidRPr="00647F66" w:rsidRDefault="00647F66" w:rsidP="0059173C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47F6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u w:val="single"/>
                              </w:rPr>
                              <w:t>Inscription par courrier :</w:t>
                            </w:r>
                          </w:p>
                          <w:p w14:paraId="3939B512" w14:textId="77777777" w:rsidR="00647F66" w:rsidRPr="0059173C" w:rsidRDefault="00647F66" w:rsidP="00647F66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Nom </w:t>
                            </w: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75E4462F" w14:textId="77777777" w:rsidR="00647F66" w:rsidRPr="0059173C" w:rsidRDefault="00647F66" w:rsidP="00647F66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Prénom</w:t>
                            </w: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1656053" w14:textId="77777777" w:rsidR="00647F66" w:rsidRPr="0059173C" w:rsidRDefault="00647F66" w:rsidP="00647F66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Téléphone mobile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 :</w:t>
                            </w:r>
                          </w:p>
                          <w:p w14:paraId="392D35AE" w14:textId="77777777" w:rsidR="00647F66" w:rsidRDefault="00647F66" w:rsidP="00647F66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Adresse professionnelle</w:t>
                            </w: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ab/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67132C6" w14:textId="77777777" w:rsidR="00647F66" w:rsidRPr="0059173C" w:rsidRDefault="00647F66" w:rsidP="00647F66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332BFA9A" w14:textId="12DC06A2" w:rsidR="00647F66" w:rsidRPr="0059173C" w:rsidRDefault="00647F66" w:rsidP="0059173C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Adresse mail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9F0B105" w14:textId="2CF59A26" w:rsidR="0059173C" w:rsidRPr="0059173C" w:rsidRDefault="0059173C" w:rsidP="0059173C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16707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u w:val="single"/>
                              </w:rPr>
                              <w:t>Bulletin à retourner à</w:t>
                            </w: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: </w:t>
                            </w:r>
                          </w:p>
                          <w:p w14:paraId="21C418DC" w14:textId="77777777" w:rsidR="0059173C" w:rsidRPr="0059173C" w:rsidRDefault="0059173C" w:rsidP="0059173C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59173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Mme Joana ALMEIDA</w:t>
                            </w:r>
                          </w:p>
                          <w:p w14:paraId="7AFA7620" w14:textId="77777777" w:rsidR="0059173C" w:rsidRPr="0059173C" w:rsidRDefault="0059173C" w:rsidP="0059173C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59173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ab/>
                              <w:t>Assistante de la FFFCEDV</w:t>
                            </w:r>
                          </w:p>
                          <w:p w14:paraId="7592B164" w14:textId="77777777" w:rsidR="0059173C" w:rsidRPr="0059173C" w:rsidRDefault="0059173C" w:rsidP="0059173C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59173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ab/>
                              <w:t>Maison de la Dermatologie</w:t>
                            </w:r>
                          </w:p>
                          <w:p w14:paraId="48512F5C" w14:textId="2D2BBFF8" w:rsidR="0059173C" w:rsidRDefault="0059173C" w:rsidP="0059173C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59173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ab/>
                              <w:t xml:space="preserve">10 , Cité Malesherbes , 75009 Paris </w:t>
                            </w:r>
                          </w:p>
                          <w:p w14:paraId="02704C1D" w14:textId="77777777" w:rsidR="000A4AE3" w:rsidRPr="00647F66" w:rsidRDefault="000A4AE3" w:rsidP="0059173C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0979419" w14:textId="774E05DC" w:rsidR="0059173C" w:rsidRPr="0059173C" w:rsidRDefault="0059173C" w:rsidP="0059173C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59173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avec un chèque à l'ordre de la FFFCEDV </w:t>
                            </w:r>
                          </w:p>
                          <w:p w14:paraId="5AE09A02" w14:textId="77CE5747" w:rsidR="00F84BBC" w:rsidRPr="00647F66" w:rsidRDefault="00647F66" w:rsidP="00647F66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B24631">
                              <w:rPr>
                                <w:rFonts w:asciiTheme="minorHAnsi" w:hAnsiTheme="minorHAnsi" w:cstheme="minorHAnsi"/>
                              </w:rPr>
                              <w:t>□</w:t>
                            </w:r>
                            <w:r w:rsidRPr="00647F66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F84BBC" w:rsidRPr="00647F66">
                              <w:rPr>
                                <w:rFonts w:asciiTheme="minorHAnsi" w:hAnsiTheme="minorHAnsi"/>
                              </w:rPr>
                              <w:t xml:space="preserve">Dermatologue libéral ou hospitalier ou chef de clinique et assistant  </w:t>
                            </w:r>
                            <w:r w:rsidR="000B3067" w:rsidRPr="00647F66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</w:rPr>
                              <w:t>120</w:t>
                            </w:r>
                            <w:r w:rsidR="00F84BBC" w:rsidRPr="00647F66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</w:rPr>
                              <w:t xml:space="preserve"> €</w:t>
                            </w:r>
                          </w:p>
                          <w:p w14:paraId="75811FE8" w14:textId="5D703AD5" w:rsidR="00F84BBC" w:rsidRPr="00647F66" w:rsidRDefault="00647F66" w:rsidP="00647F66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647F66">
                              <w:rPr>
                                <w:rFonts w:asciiTheme="minorHAnsi" w:hAnsiTheme="minorHAnsi" w:cstheme="minorHAnsi"/>
                              </w:rPr>
                              <w:t xml:space="preserve">□ </w:t>
                            </w:r>
                            <w:r w:rsidR="00F84BBC" w:rsidRPr="00647F66">
                              <w:rPr>
                                <w:rFonts w:asciiTheme="minorHAnsi" w:hAnsiTheme="minorHAnsi"/>
                              </w:rPr>
                              <w:t>Interne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r w:rsidR="00B24631">
                              <w:rPr>
                                <w:rFonts w:asciiTheme="minorHAnsi" w:hAnsiTheme="minorHAnsi"/>
                              </w:rPr>
                              <w:t xml:space="preserve"> </w:t>
                            </w:r>
                            <w:r w:rsidRPr="00647F66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</w:rPr>
                              <w:t xml:space="preserve">30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</w:rPr>
                              <w:t>€</w:t>
                            </w:r>
                          </w:p>
                          <w:p w14:paraId="61FD7051" w14:textId="0EFCBADE" w:rsidR="0059173C" w:rsidRPr="00647F66" w:rsidRDefault="00647F66" w:rsidP="00647F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47F66">
                              <w:rPr>
                                <w:rFonts w:asciiTheme="minorHAnsi" w:hAnsiTheme="minorHAnsi" w:cstheme="minorHAnsi"/>
                              </w:rPr>
                              <w:t xml:space="preserve">□ </w:t>
                            </w:r>
                            <w:r w:rsidR="00F84BBC" w:rsidRPr="00647F66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>Retraité</w:t>
                            </w:r>
                            <w:r w:rsidR="00B24631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</w:r>
                            <w:r w:rsidR="00B24631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</w:r>
                            <w:r w:rsidR="00B24631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</w:r>
                            <w:r w:rsidR="00B24631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</w:r>
                            <w:r w:rsidR="00B24631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</w:r>
                            <w:r w:rsidR="00B24631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</w:r>
                            <w:r w:rsidR="00B24631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  <w:t xml:space="preserve"> </w:t>
                            </w:r>
                            <w:r w:rsidR="00B24631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  <w:r w:rsidR="00B24631" w:rsidRPr="00B24631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</w:rPr>
                              <w:t>0 €</w:t>
                            </w:r>
                            <w:r w:rsidR="00F84BBC" w:rsidRPr="00647F66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</w:r>
                            <w:r w:rsidR="00F84BBC" w:rsidRPr="00647F66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</w:r>
                            <w:r w:rsidR="00F84BBC" w:rsidRPr="00647F66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</w:r>
                            <w:r w:rsidR="00F84BBC" w:rsidRPr="00647F66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</w:r>
                            <w:r w:rsidR="00F84BBC" w:rsidRPr="00647F66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</w:r>
                            <w:r w:rsidR="00F84BBC" w:rsidRPr="00647F66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ab/>
                              <w:t xml:space="preserve">      </w:t>
                            </w:r>
                            <w:r w:rsidRPr="00647F66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 xml:space="preserve">   </w:t>
                            </w:r>
                            <w:r w:rsidR="00F84BBC" w:rsidRPr="00647F66"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r w:rsidR="00F84BBC" w:rsidRPr="00647F66"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r w:rsidR="000A4AE3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0A4AE3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F84BBC" w:rsidRPr="00647F66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03F915B4" w14:textId="77777777" w:rsidR="00647F66" w:rsidRDefault="0059173C" w:rsidP="00647F6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 w:rsidRPr="00647F66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Si vous avez besoin de renseignements complémentaires, vous pouvez vous adresser à Joana par mail à fffcedv2@gmail.com ou par</w:t>
                            </w:r>
                            <w:r w:rsidRPr="00647F66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téléphone au 01 34 61 85 81</w:t>
                            </w:r>
                          </w:p>
                          <w:p w14:paraId="5EA00E0B" w14:textId="34DFACE8" w:rsidR="008B5AC0" w:rsidRPr="00647F66" w:rsidRDefault="00647F66" w:rsidP="00647F6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523C6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E923F79" wp14:editId="2820CC42">
                                  <wp:extent cx="419100" cy="327660"/>
                                  <wp:effectExtent l="0" t="0" r="0" b="0"/>
                                  <wp:docPr id="7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1195" cy="352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E0832D" w14:textId="66158517" w:rsidR="002655C0" w:rsidRDefault="002655C0" w:rsidP="002655C0">
                            <w:pPr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</w:p>
                          <w:p w14:paraId="1C7A91E3" w14:textId="63602B88" w:rsidR="00582C26" w:rsidRDefault="00582C26" w:rsidP="00F84BB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</w:p>
                          <w:p w14:paraId="381F7E6F" w14:textId="77777777" w:rsidR="00F84BBC" w:rsidRPr="00F84BBC" w:rsidRDefault="00F84BBC" w:rsidP="00F84BB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B2473" id="Zone de texte 56" o:spid="_x0000_s1027" type="#_x0000_t202" style="position:absolute;margin-left:444pt;margin-top:10.2pt;width:340.8pt;height:559.8pt;z-index:2516945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" filled="f" fillcolor="#fffffe" stroked="f" strokecolor="#212120" insetpen="t">
                <v:textbox inset="2.88pt,2.88pt,2.88pt,2.88pt">
                  <w:txbxContent>
                    <w:p w14:paraId="475CFBC4" w14:textId="2CBF6466" w:rsidR="0059173C" w:rsidRPr="00167070" w:rsidRDefault="0059173C" w:rsidP="0016707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167070">
                        <w:rPr>
                          <w:rFonts w:asciiTheme="minorHAnsi" w:hAnsiTheme="minorHAnsi" w:cstheme="minorHAnsi"/>
                          <w:b/>
                          <w:color w:val="FF0000"/>
                          <w:sz w:val="24"/>
                          <w:szCs w:val="24"/>
                        </w:rPr>
                        <w:t xml:space="preserve">BULLETIN D'INSCRIPTION </w:t>
                      </w:r>
                    </w:p>
                    <w:p w14:paraId="5533602C" w14:textId="77777777" w:rsidR="0059173C" w:rsidRPr="0059173C" w:rsidRDefault="0059173C" w:rsidP="0059173C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4B54EDFE" w14:textId="67034370" w:rsidR="0059173C" w:rsidRPr="00B24631" w:rsidRDefault="0059173C" w:rsidP="00B24631">
                      <w:pPr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Nombre de place limité, inscription dans l'ordre d'arrivée</w:t>
                      </w:r>
                    </w:p>
                    <w:p w14:paraId="143AF687" w14:textId="77777777" w:rsidR="0059173C" w:rsidRPr="0059173C" w:rsidRDefault="0059173C" w:rsidP="0059173C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4CB856AC" w14:textId="210EE4AF" w:rsidR="00647F66" w:rsidRDefault="00647F66" w:rsidP="0059173C">
                      <w:pPr>
                        <w:rPr>
                          <w:rStyle w:val="Lienhypertexte"/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647F66">
                        <w:rPr>
                          <w:rFonts w:asciiTheme="minorHAnsi" w:hAnsiTheme="minorHAnsi" w:cstheme="minorHAnsi"/>
                          <w:sz w:val="22"/>
                          <w:szCs w:val="22"/>
                          <w:u w:val="single"/>
                        </w:rPr>
                        <w:t>Inscription sur Hello Asso :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hyperlink r:id="rId10" w:history="1">
                        <w:r w:rsidRPr="001E5274">
                          <w:rPr>
                            <w:rStyle w:val="Lienhypertexte"/>
                            <w:rFonts w:asciiTheme="minorHAnsi" w:hAnsiTheme="minorHAnsi" w:cstheme="minorHAnsi"/>
                            <w:sz w:val="22"/>
                            <w:szCs w:val="22"/>
                          </w:rPr>
                          <w:t>https://www.helloasso.com/associations/federation-francaise-de-formation-medicale-continue-et-d-evaluation-en-dermatologie-venereologie/evenements/au-dela-de-la-peau-sante-et-bien-etre-du-dermatologue-nutrition-et-traitement</w:t>
                        </w:r>
                      </w:hyperlink>
                    </w:p>
                    <w:p w14:paraId="5367CB17" w14:textId="77777777" w:rsidR="000A4AE3" w:rsidRDefault="000A4AE3" w:rsidP="0059173C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BCC93B7" w14:textId="418288E3" w:rsidR="00647F66" w:rsidRPr="00647F66" w:rsidRDefault="00647F66" w:rsidP="0059173C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  <w:u w:val="single"/>
                        </w:rPr>
                      </w:pPr>
                      <w:r w:rsidRPr="00647F66">
                        <w:rPr>
                          <w:rFonts w:asciiTheme="minorHAnsi" w:hAnsiTheme="minorHAnsi" w:cstheme="minorHAnsi"/>
                          <w:sz w:val="22"/>
                          <w:szCs w:val="22"/>
                          <w:u w:val="single"/>
                        </w:rPr>
                        <w:t>Ou scannez le QR Code :</w:t>
                      </w:r>
                    </w:p>
                    <w:p w14:paraId="53857266" w14:textId="754F63BA" w:rsidR="00647F66" w:rsidRDefault="00647F66" w:rsidP="0059173C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01B1BBCD" wp14:editId="462F0EE5">
                            <wp:extent cx="1356360" cy="1371600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7842" cy="13832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ECBCAB" w14:textId="77777777" w:rsidR="000A4AE3" w:rsidRDefault="000A4AE3" w:rsidP="0059173C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  <w:u w:val="single"/>
                        </w:rPr>
                      </w:pPr>
                    </w:p>
                    <w:p w14:paraId="1C3A1041" w14:textId="29249ECC" w:rsidR="00647F66" w:rsidRPr="00647F66" w:rsidRDefault="00647F66" w:rsidP="0059173C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  <w:u w:val="single"/>
                        </w:rPr>
                      </w:pPr>
                      <w:r w:rsidRPr="00647F66">
                        <w:rPr>
                          <w:rFonts w:asciiTheme="minorHAnsi" w:hAnsiTheme="minorHAnsi" w:cstheme="minorHAnsi"/>
                          <w:sz w:val="22"/>
                          <w:szCs w:val="22"/>
                          <w:u w:val="single"/>
                        </w:rPr>
                        <w:t>Inscription par courrier :</w:t>
                      </w:r>
                    </w:p>
                    <w:p w14:paraId="3939B512" w14:textId="77777777" w:rsidR="00647F66" w:rsidRPr="0059173C" w:rsidRDefault="00647F66" w:rsidP="00647F66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Nom </w:t>
                      </w: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: </w:t>
                      </w:r>
                    </w:p>
                    <w:p w14:paraId="75E4462F" w14:textId="77777777" w:rsidR="00647F66" w:rsidRPr="0059173C" w:rsidRDefault="00647F66" w:rsidP="00647F66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Prénom</w:t>
                      </w: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1656053" w14:textId="77777777" w:rsidR="00647F66" w:rsidRPr="0059173C" w:rsidRDefault="00647F66" w:rsidP="00647F66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Téléphone mobile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 :</w:t>
                      </w:r>
                    </w:p>
                    <w:p w14:paraId="392D35AE" w14:textId="77777777" w:rsidR="00647F66" w:rsidRDefault="00647F66" w:rsidP="00647F66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Adresse professionnelle</w:t>
                      </w: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ab/>
                        <w:t>: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67132C6" w14:textId="77777777" w:rsidR="00647F66" w:rsidRPr="0059173C" w:rsidRDefault="00647F66" w:rsidP="00647F66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332BFA9A" w14:textId="12DC06A2" w:rsidR="00647F66" w:rsidRPr="0059173C" w:rsidRDefault="00647F66" w:rsidP="0059173C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Adresse mail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9F0B105" w14:textId="2CF59A26" w:rsidR="0059173C" w:rsidRPr="0059173C" w:rsidRDefault="0059173C" w:rsidP="0059173C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167070">
                        <w:rPr>
                          <w:rFonts w:asciiTheme="minorHAnsi" w:hAnsiTheme="minorHAnsi" w:cstheme="minorHAnsi"/>
                          <w:sz w:val="22"/>
                          <w:szCs w:val="22"/>
                          <w:u w:val="single"/>
                        </w:rPr>
                        <w:t>Bulletin à retourner à</w:t>
                      </w: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: </w:t>
                      </w:r>
                    </w:p>
                    <w:p w14:paraId="21C418DC" w14:textId="77777777" w:rsidR="0059173C" w:rsidRPr="0059173C" w:rsidRDefault="0059173C" w:rsidP="0059173C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ab/>
                      </w:r>
                      <w:r w:rsidRPr="0059173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Mme Joana ALMEIDA</w:t>
                      </w:r>
                    </w:p>
                    <w:p w14:paraId="7AFA7620" w14:textId="77777777" w:rsidR="0059173C" w:rsidRPr="0059173C" w:rsidRDefault="0059173C" w:rsidP="0059173C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59173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ab/>
                        <w:t>Assistante de la FFFCEDV</w:t>
                      </w:r>
                    </w:p>
                    <w:p w14:paraId="7592B164" w14:textId="77777777" w:rsidR="0059173C" w:rsidRPr="0059173C" w:rsidRDefault="0059173C" w:rsidP="0059173C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59173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ab/>
                        <w:t>Maison de la Dermatologie</w:t>
                      </w:r>
                    </w:p>
                    <w:p w14:paraId="48512F5C" w14:textId="2D2BBFF8" w:rsidR="0059173C" w:rsidRDefault="0059173C" w:rsidP="0059173C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59173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ab/>
                      </w:r>
                      <w:proofErr w:type="gramStart"/>
                      <w:r w:rsidRPr="0059173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10 ,</w:t>
                      </w:r>
                      <w:proofErr w:type="gramEnd"/>
                      <w:r w:rsidRPr="0059173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Cité </w:t>
                      </w:r>
                      <w:proofErr w:type="gramStart"/>
                      <w:r w:rsidRPr="0059173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Malesherbes ,</w:t>
                      </w:r>
                      <w:proofErr w:type="gramEnd"/>
                      <w:r w:rsidRPr="0059173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75009 Paris </w:t>
                      </w:r>
                    </w:p>
                    <w:p w14:paraId="02704C1D" w14:textId="77777777" w:rsidR="000A4AE3" w:rsidRPr="00647F66" w:rsidRDefault="000A4AE3" w:rsidP="0059173C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40979419" w14:textId="774E05DC" w:rsidR="0059173C" w:rsidRPr="0059173C" w:rsidRDefault="0059173C" w:rsidP="0059173C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proofErr w:type="gramStart"/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avec</w:t>
                      </w:r>
                      <w:proofErr w:type="gramEnd"/>
                      <w:r w:rsidRPr="0059173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un chèque à l'ordre de la FFFCEDV </w:t>
                      </w:r>
                    </w:p>
                    <w:p w14:paraId="5AE09A02" w14:textId="77CE5747" w:rsidR="00F84BBC" w:rsidRPr="00647F66" w:rsidRDefault="00647F66" w:rsidP="00647F66">
                      <w:pPr>
                        <w:rPr>
                          <w:rFonts w:asciiTheme="minorHAnsi" w:hAnsiTheme="minorHAnsi"/>
                        </w:rPr>
                      </w:pPr>
                      <w:r w:rsidRPr="00B24631">
                        <w:rPr>
                          <w:rFonts w:asciiTheme="minorHAnsi" w:hAnsiTheme="minorHAnsi" w:cstheme="minorHAnsi"/>
                        </w:rPr>
                        <w:t>□</w:t>
                      </w:r>
                      <w:r w:rsidRPr="00647F66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F84BBC" w:rsidRPr="00647F66">
                        <w:rPr>
                          <w:rFonts w:asciiTheme="minorHAnsi" w:hAnsiTheme="minorHAnsi"/>
                        </w:rPr>
                        <w:t xml:space="preserve">Dermatologue libéral ou hospitalier ou chef de clinique et </w:t>
                      </w:r>
                      <w:proofErr w:type="gramStart"/>
                      <w:r w:rsidR="00F84BBC" w:rsidRPr="00647F66">
                        <w:rPr>
                          <w:rFonts w:asciiTheme="minorHAnsi" w:hAnsiTheme="minorHAnsi"/>
                        </w:rPr>
                        <w:t xml:space="preserve">assistant  </w:t>
                      </w:r>
                      <w:r w:rsidR="000B3067" w:rsidRPr="00647F66">
                        <w:rPr>
                          <w:rFonts w:asciiTheme="minorHAnsi" w:hAnsiTheme="minorHAnsi"/>
                          <w:b/>
                          <w:color w:val="000000" w:themeColor="text1"/>
                        </w:rPr>
                        <w:t>120</w:t>
                      </w:r>
                      <w:proofErr w:type="gramEnd"/>
                      <w:r w:rsidR="00F84BBC" w:rsidRPr="00647F66">
                        <w:rPr>
                          <w:rFonts w:asciiTheme="minorHAnsi" w:hAnsiTheme="minorHAnsi"/>
                          <w:b/>
                          <w:color w:val="000000" w:themeColor="text1"/>
                        </w:rPr>
                        <w:t xml:space="preserve"> €</w:t>
                      </w:r>
                    </w:p>
                    <w:p w14:paraId="75811FE8" w14:textId="5D703AD5" w:rsidR="00F84BBC" w:rsidRPr="00647F66" w:rsidRDefault="00647F66" w:rsidP="00647F66">
                      <w:pPr>
                        <w:rPr>
                          <w:rFonts w:asciiTheme="minorHAnsi" w:hAnsiTheme="minorHAnsi"/>
                        </w:rPr>
                      </w:pPr>
                      <w:r w:rsidRPr="00647F66">
                        <w:rPr>
                          <w:rFonts w:asciiTheme="minorHAnsi" w:hAnsiTheme="minorHAnsi" w:cstheme="minorHAnsi"/>
                        </w:rPr>
                        <w:t xml:space="preserve">□ </w:t>
                      </w:r>
                      <w:r w:rsidR="00F84BBC" w:rsidRPr="00647F66">
                        <w:rPr>
                          <w:rFonts w:asciiTheme="minorHAnsi" w:hAnsiTheme="minorHAnsi"/>
                        </w:rPr>
                        <w:t>Interne</w:t>
                      </w:r>
                      <w:r>
                        <w:rPr>
                          <w:rFonts w:asciiTheme="minorHAnsi" w:hAnsiTheme="minorHAnsi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r w:rsidR="00B24631">
                        <w:rPr>
                          <w:rFonts w:asciiTheme="minorHAnsi" w:hAnsiTheme="minorHAnsi"/>
                        </w:rPr>
                        <w:t xml:space="preserve"> </w:t>
                      </w:r>
                      <w:r w:rsidRPr="00647F66">
                        <w:rPr>
                          <w:rFonts w:asciiTheme="minorHAnsi" w:hAnsiTheme="minorHAnsi"/>
                          <w:b/>
                          <w:color w:val="000000" w:themeColor="text1"/>
                        </w:rPr>
                        <w:t xml:space="preserve">30 </w:t>
                      </w:r>
                      <w:r>
                        <w:rPr>
                          <w:rFonts w:asciiTheme="minorHAnsi" w:hAnsiTheme="minorHAnsi"/>
                          <w:b/>
                          <w:color w:val="000000" w:themeColor="text1"/>
                        </w:rPr>
                        <w:t>€</w:t>
                      </w:r>
                    </w:p>
                    <w:p w14:paraId="61FD7051" w14:textId="0EFCBADE" w:rsidR="0059173C" w:rsidRPr="00647F66" w:rsidRDefault="00647F66" w:rsidP="00647F66">
                      <w:pPr>
                        <w:rPr>
                          <w:rFonts w:asciiTheme="minorHAnsi" w:hAnsiTheme="minorHAnsi"/>
                          <w:color w:val="000000" w:themeColor="text1"/>
                          <w:sz w:val="18"/>
                          <w:szCs w:val="18"/>
                        </w:rPr>
                      </w:pPr>
                      <w:r w:rsidRPr="00647F66">
                        <w:rPr>
                          <w:rFonts w:asciiTheme="minorHAnsi" w:hAnsiTheme="minorHAnsi" w:cstheme="minorHAnsi"/>
                        </w:rPr>
                        <w:t xml:space="preserve">□ </w:t>
                      </w:r>
                      <w:r w:rsidR="00F84BBC" w:rsidRPr="00647F66">
                        <w:rPr>
                          <w:rFonts w:asciiTheme="minorHAnsi" w:hAnsiTheme="minorHAnsi"/>
                          <w:color w:val="000000" w:themeColor="text1"/>
                        </w:rPr>
                        <w:t>Retraité</w:t>
                      </w:r>
                      <w:r w:rsidR="00B24631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</w:r>
                      <w:r w:rsidR="00B24631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</w:r>
                      <w:r w:rsidR="00B24631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</w:r>
                      <w:r w:rsidR="00B24631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</w:r>
                      <w:r w:rsidR="00B24631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</w:r>
                      <w:r w:rsidR="00B24631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</w:r>
                      <w:r w:rsidR="00B24631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  <w:t xml:space="preserve"> </w:t>
                      </w:r>
                      <w:r w:rsidR="00B24631">
                        <w:rPr>
                          <w:rFonts w:asciiTheme="minorHAnsi" w:hAnsiTheme="minorHAnsi"/>
                          <w:b/>
                          <w:color w:val="000000" w:themeColor="text1"/>
                        </w:rPr>
                        <w:t>6</w:t>
                      </w:r>
                      <w:r w:rsidR="00B24631" w:rsidRPr="00B24631">
                        <w:rPr>
                          <w:rFonts w:asciiTheme="minorHAnsi" w:hAnsiTheme="minorHAnsi"/>
                          <w:b/>
                          <w:color w:val="000000" w:themeColor="text1"/>
                        </w:rPr>
                        <w:t>0 €</w:t>
                      </w:r>
                      <w:r w:rsidR="00F84BBC" w:rsidRPr="00647F66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</w:r>
                      <w:r w:rsidR="00F84BBC" w:rsidRPr="00647F66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</w:r>
                      <w:r w:rsidR="00F84BBC" w:rsidRPr="00647F66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</w:r>
                      <w:r w:rsidR="00F84BBC" w:rsidRPr="00647F66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</w:r>
                      <w:r w:rsidR="00F84BBC" w:rsidRPr="00647F66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</w:r>
                      <w:r w:rsidR="00F84BBC" w:rsidRPr="00647F66">
                        <w:rPr>
                          <w:rFonts w:asciiTheme="minorHAnsi" w:hAnsiTheme="minorHAnsi"/>
                          <w:color w:val="000000" w:themeColor="text1"/>
                        </w:rPr>
                        <w:tab/>
                        <w:t xml:space="preserve">      </w:t>
                      </w:r>
                      <w:r w:rsidRPr="00647F66">
                        <w:rPr>
                          <w:rFonts w:asciiTheme="minorHAnsi" w:hAnsiTheme="minorHAnsi"/>
                          <w:color w:val="000000" w:themeColor="text1"/>
                        </w:rPr>
                        <w:t xml:space="preserve">   </w:t>
                      </w:r>
                      <w:r w:rsidR="00F84BBC" w:rsidRPr="00647F66">
                        <w:rPr>
                          <w:rFonts w:asciiTheme="minorHAnsi" w:hAnsiTheme="minorHAnsi"/>
                        </w:rPr>
                        <w:tab/>
                      </w:r>
                      <w:r w:rsidR="00F84BBC" w:rsidRPr="00647F66">
                        <w:rPr>
                          <w:rFonts w:asciiTheme="minorHAnsi" w:hAnsiTheme="minorHAnsi"/>
                        </w:rPr>
                        <w:tab/>
                      </w:r>
                      <w:r w:rsidR="000A4AE3">
                        <w:rPr>
                          <w:rFonts w:asciiTheme="minorHAnsi" w:hAnsiTheme="minorHAnsi"/>
                          <w:sz w:val="18"/>
                          <w:szCs w:val="18"/>
                        </w:rPr>
                        <w:tab/>
                      </w:r>
                      <w:r w:rsidR="000A4AE3">
                        <w:rPr>
                          <w:rFonts w:asciiTheme="minorHAnsi" w:hAnsiTheme="minorHAnsi"/>
                          <w:sz w:val="18"/>
                          <w:szCs w:val="18"/>
                        </w:rPr>
                        <w:tab/>
                      </w:r>
                      <w:r w:rsidR="00F84BBC" w:rsidRPr="00647F66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  </w:t>
                      </w:r>
                    </w:p>
                    <w:p w14:paraId="03F915B4" w14:textId="77777777" w:rsidR="00647F66" w:rsidRDefault="0059173C" w:rsidP="00647F66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 w:rsidRPr="00647F66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Si vous avez besoin de renseignements complémentaires, vous pouvez vous adresser à Joana par mail à fffcedv2@gmail.com ou par</w:t>
                      </w:r>
                      <w:r w:rsidRPr="00647F66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téléphone au 01 34 61 85 81</w:t>
                      </w:r>
                    </w:p>
                    <w:p w14:paraId="5EA00E0B" w14:textId="34DFACE8" w:rsidR="008B5AC0" w:rsidRPr="00647F66" w:rsidRDefault="00647F66" w:rsidP="00647F66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523C6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E923F79" wp14:editId="2820CC42">
                            <wp:extent cx="419100" cy="327660"/>
                            <wp:effectExtent l="0" t="0" r="0" b="0"/>
                            <wp:docPr id="7" name="Imag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1195" cy="3527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E0832D" w14:textId="66158517" w:rsidR="002655C0" w:rsidRDefault="002655C0" w:rsidP="002655C0">
                      <w:pPr>
                        <w:rPr>
                          <w:rFonts w:asciiTheme="minorHAnsi" w:hAnsiTheme="minorHAnsi" w:cstheme="minorHAnsi"/>
                          <w:bCs/>
                        </w:rPr>
                      </w:pPr>
                    </w:p>
                    <w:p w14:paraId="1C7A91E3" w14:textId="63602B88" w:rsidR="00582C26" w:rsidRDefault="00582C26" w:rsidP="00F84BBC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</w:rPr>
                      </w:pPr>
                    </w:p>
                    <w:p w14:paraId="381F7E6F" w14:textId="77777777" w:rsidR="00F84BBC" w:rsidRPr="00F84BBC" w:rsidRDefault="00F84BBC" w:rsidP="00F84BB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1E16C8">
        <w:rPr>
          <w:noProof/>
          <w:color w:val="auto"/>
          <w:kern w:val="0"/>
          <w:sz w:val="24"/>
          <w:szCs w:val="24"/>
          <w:lang w:eastAsia="fr-FR"/>
        </w:rPr>
        <mc:AlternateContent>
          <mc:Choice Requires="wps">
            <w:drawing>
              <wp:anchor distT="36576" distB="36576" distL="36576" distR="36576" simplePos="0" relativeHeight="251656704" behindDoc="0" locked="0" layoutInCell="1" allowOverlap="1" wp14:anchorId="5B7763C7" wp14:editId="54B408C7">
                <wp:simplePos x="0" y="0"/>
                <wp:positionH relativeFrom="column">
                  <wp:posOffset>5752651</wp:posOffset>
                </wp:positionH>
                <wp:positionV relativeFrom="page">
                  <wp:posOffset>6486861</wp:posOffset>
                </wp:positionV>
                <wp:extent cx="1473573" cy="800100"/>
                <wp:effectExtent l="0" t="0" r="0" b="0"/>
                <wp:wrapNone/>
                <wp:docPr id="16" name="Zone de texte 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573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12B66AF" w14:textId="77777777" w:rsidR="00BF7EA0" w:rsidRPr="00251FD3" w:rsidRDefault="00BF7EA0" w:rsidP="00BF7EA0">
                            <w:pPr>
                              <w:widowControl w:val="0"/>
                              <w:spacing w:line="20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4"/>
                                <w:szCs w:val="14"/>
                                <w:lang w:bidi="fr-FR"/>
                              </w:rPr>
                              <w:t>Numéro du bâtiment et nom de la rue</w:t>
                            </w:r>
                          </w:p>
                          <w:p w14:paraId="390F0BE9" w14:textId="77777777" w:rsidR="00BF7EA0" w:rsidRPr="00251FD3" w:rsidRDefault="00BF7EA0" w:rsidP="00BF7EA0">
                            <w:pPr>
                              <w:widowControl w:val="0"/>
                              <w:spacing w:line="20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4"/>
                                <w:szCs w:val="14"/>
                                <w:lang w:bidi="fr-FR"/>
                              </w:rPr>
                              <w:t>Code postal, Ville</w:t>
                            </w:r>
                          </w:p>
                          <w:p w14:paraId="1148B64D" w14:textId="77777777" w:rsidR="00BF7EA0" w:rsidRPr="00251FD3" w:rsidRDefault="00BF7EA0" w:rsidP="00BF7EA0">
                            <w:pPr>
                              <w:widowControl w:val="0"/>
                              <w:spacing w:line="20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4"/>
                                <w:szCs w:val="14"/>
                                <w:lang w:bidi="fr-FR"/>
                              </w:rPr>
                              <w:t xml:space="preserve">Tél : 01 23 45 67 89  </w:t>
                            </w:r>
                          </w:p>
                          <w:p w14:paraId="2D86547B" w14:textId="77777777" w:rsidR="00BF7EA0" w:rsidRPr="00251FD3" w:rsidRDefault="00BF7EA0" w:rsidP="00BF7EA0">
                            <w:pPr>
                              <w:widowControl w:val="0"/>
                              <w:spacing w:line="20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4"/>
                                <w:szCs w:val="14"/>
                                <w:lang w:bidi="fr-FR"/>
                              </w:rPr>
                              <w:t>Télécopie : 01 23 45 67 89</w:t>
                            </w:r>
                          </w:p>
                          <w:p w14:paraId="1563C87B" w14:textId="77777777" w:rsidR="00BF7EA0" w:rsidRDefault="00BF7EA0" w:rsidP="00BF7EA0">
                            <w:pPr>
                              <w:widowControl w:val="0"/>
                              <w:spacing w:line="20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14"/>
                                <w:szCs w:val="14"/>
                                <w:lang w:val="en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E"/>
                                <w:w w:val="90"/>
                                <w:sz w:val="14"/>
                                <w:szCs w:val="14"/>
                                <w:lang w:bidi="fr-FR"/>
                              </w:rPr>
                              <w:t>www.votresiteweb.com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763C7" id="Zone de texte 18" o:spid="_x0000_s1028" type="#_x0000_t202" style="position:absolute;margin-left:452.95pt;margin-top:510.8pt;width:116.05pt;height:63pt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" filled="f" fillcolor="#fffffe" stroked="f" strokecolor="#212120" insetpen="t">
                <v:textbox inset="2.88pt,2.88pt,2.88pt,2.88pt">
                  <w:txbxContent>
                    <w:p w14:paraId="412B66AF" w14:textId="77777777" w:rsidR="00BF7EA0" w:rsidRPr="00251FD3" w:rsidRDefault="00BF7EA0" w:rsidP="00BF7EA0">
                      <w:pPr>
                        <w:widowControl w:val="0"/>
                        <w:spacing w:line="200" w:lineRule="exact"/>
                        <w:rPr>
                          <w:rFonts w:ascii="Arial" w:hAnsi="Arial" w:cs="Arial"/>
                          <w:color w:val="FFFFFE"/>
                          <w:w w:val="9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4"/>
                          <w:szCs w:val="14"/>
                          <w:lang w:bidi="fr-FR"/>
                        </w:rPr>
                        <w:t>Numéro du bâtiment et nom de la rue</w:t>
                      </w:r>
                    </w:p>
                    <w:p w14:paraId="390F0BE9" w14:textId="77777777" w:rsidR="00BF7EA0" w:rsidRPr="00251FD3" w:rsidRDefault="00BF7EA0" w:rsidP="00BF7EA0">
                      <w:pPr>
                        <w:widowControl w:val="0"/>
                        <w:spacing w:line="200" w:lineRule="exact"/>
                        <w:rPr>
                          <w:rFonts w:ascii="Arial" w:hAnsi="Arial" w:cs="Arial"/>
                          <w:color w:val="FFFFFE"/>
                          <w:w w:val="9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4"/>
                          <w:szCs w:val="14"/>
                          <w:lang w:bidi="fr-FR"/>
                        </w:rPr>
                        <w:t>Code postal, Ville</w:t>
                      </w:r>
                    </w:p>
                    <w:p w14:paraId="1148B64D" w14:textId="77777777" w:rsidR="00BF7EA0" w:rsidRPr="00251FD3" w:rsidRDefault="00BF7EA0" w:rsidP="00BF7EA0">
                      <w:pPr>
                        <w:widowControl w:val="0"/>
                        <w:spacing w:line="200" w:lineRule="exact"/>
                        <w:rPr>
                          <w:rFonts w:ascii="Arial" w:hAnsi="Arial" w:cs="Arial"/>
                          <w:color w:val="FFFFFE"/>
                          <w:w w:val="9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4"/>
                          <w:szCs w:val="14"/>
                          <w:lang w:bidi="fr-FR"/>
                        </w:rPr>
                        <w:t xml:space="preserve">Tél : 01 23 45 67 89  </w:t>
                      </w:r>
                    </w:p>
                    <w:p w14:paraId="2D86547B" w14:textId="77777777" w:rsidR="00BF7EA0" w:rsidRPr="00251FD3" w:rsidRDefault="00BF7EA0" w:rsidP="00BF7EA0">
                      <w:pPr>
                        <w:widowControl w:val="0"/>
                        <w:spacing w:line="200" w:lineRule="exact"/>
                        <w:rPr>
                          <w:rFonts w:ascii="Arial" w:hAnsi="Arial" w:cs="Arial"/>
                          <w:color w:val="FFFFFE"/>
                          <w:w w:val="9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4"/>
                          <w:szCs w:val="14"/>
                          <w:lang w:bidi="fr-FR"/>
                        </w:rPr>
                        <w:t>Télécopie : 01 23 45 67 89</w:t>
                      </w:r>
                    </w:p>
                    <w:p w14:paraId="1563C87B" w14:textId="77777777" w:rsidR="00BF7EA0" w:rsidRDefault="00BF7EA0" w:rsidP="00BF7EA0">
                      <w:pPr>
                        <w:widowControl w:val="0"/>
                        <w:spacing w:line="200" w:lineRule="exact"/>
                        <w:rPr>
                          <w:rFonts w:ascii="Arial" w:hAnsi="Arial" w:cs="Arial"/>
                          <w:color w:val="FFFFFE"/>
                          <w:w w:val="90"/>
                          <w:sz w:val="14"/>
                          <w:szCs w:val="14"/>
                          <w:lang w:val="en"/>
                        </w:rPr>
                      </w:pPr>
                      <w:r>
                        <w:rPr>
                          <w:rFonts w:ascii="Arial" w:eastAsia="Arial" w:hAnsi="Arial" w:cs="Arial"/>
                          <w:color w:val="FFFFFE"/>
                          <w:w w:val="90"/>
                          <w:sz w:val="14"/>
                          <w:szCs w:val="14"/>
                          <w:lang w:bidi="fr-FR"/>
                        </w:rPr>
                        <w:t>www.votresiteweb.com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D3271">
        <w:rPr>
          <w:noProof/>
          <w:color w:val="auto"/>
          <w:kern w:val="0"/>
          <w:sz w:val="24"/>
          <w:szCs w:val="24"/>
          <w:lang w:eastAsia="fr-FR"/>
        </w:rPr>
        <mc:AlternateContent>
          <mc:Choice Requires="wps">
            <w:drawing>
              <wp:anchor distT="36576" distB="36576" distL="36576" distR="36576" simplePos="0" relativeHeight="251658752" behindDoc="0" locked="0" layoutInCell="1" allowOverlap="1" wp14:anchorId="2284DEC3" wp14:editId="5E62B408">
                <wp:simplePos x="0" y="0"/>
                <wp:positionH relativeFrom="column">
                  <wp:posOffset>8599170</wp:posOffset>
                </wp:positionH>
                <wp:positionV relativeFrom="page">
                  <wp:posOffset>6263640</wp:posOffset>
                </wp:positionV>
                <wp:extent cx="1428750" cy="400050"/>
                <wp:effectExtent l="0" t="0" r="0" b="0"/>
                <wp:wrapNone/>
                <wp:docPr id="24" name="Zone de texte 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4EB9FD" w14:textId="77777777" w:rsidR="00BF7EA0" w:rsidRDefault="00BF7EA0" w:rsidP="00BF7EA0">
                            <w:pPr>
                              <w:widowControl w:val="0"/>
                              <w:spacing w:line="40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36"/>
                                <w:szCs w:val="36"/>
                                <w:lang w:val="en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E"/>
                                <w:spacing w:val="40"/>
                                <w:w w:val="90"/>
                                <w:sz w:val="36"/>
                                <w:szCs w:val="36"/>
                                <w:lang w:bidi="fr-FR"/>
                              </w:rPr>
                              <w:t>technologie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4DEC3" id="Zone de texte 26" o:spid="_x0000_s1029" type="#_x0000_t202" style="position:absolute;margin-left:677.1pt;margin-top:493.2pt;width:112.5pt;height:31.5pt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" filled="f" fillcolor="#fffffe" stroked="f" strokecolor="#212120" insetpen="t">
                <v:textbox inset="2.88pt,2.88pt,2.88pt,2.88pt">
                  <w:txbxContent>
                    <w:p w14:paraId="424EB9FD" w14:textId="77777777" w:rsidR="00BF7EA0" w:rsidRDefault="00BF7EA0" w:rsidP="00BF7EA0">
                      <w:pPr>
                        <w:widowControl w:val="0"/>
                        <w:spacing w:line="400" w:lineRule="exact"/>
                        <w:rPr>
                          <w:rFonts w:ascii="Arial" w:hAnsi="Arial" w:cs="Arial"/>
                          <w:color w:val="FFFFFE"/>
                          <w:w w:val="90"/>
                          <w:sz w:val="36"/>
                          <w:szCs w:val="36"/>
                          <w:lang w:val="en"/>
                        </w:rPr>
                      </w:pPr>
                      <w:r>
                        <w:rPr>
                          <w:rFonts w:ascii="Arial" w:eastAsia="Arial" w:hAnsi="Arial" w:cs="Arial"/>
                          <w:color w:val="FFFFFE"/>
                          <w:spacing w:val="40"/>
                          <w:w w:val="90"/>
                          <w:sz w:val="36"/>
                          <w:szCs w:val="36"/>
                          <w:lang w:bidi="fr-FR"/>
                        </w:rPr>
                        <w:t>technologie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D3271">
        <w:rPr>
          <w:noProof/>
          <w:color w:val="auto"/>
          <w:kern w:val="0"/>
          <w:sz w:val="24"/>
          <w:szCs w:val="24"/>
          <w:lang w:eastAsia="fr-FR"/>
        </w:rPr>
        <mc:AlternateContent>
          <mc:Choice Requires="wps">
            <w:drawing>
              <wp:anchor distT="36576" distB="36576" distL="36576" distR="36576" simplePos="0" relativeHeight="251659776" behindDoc="0" locked="0" layoutInCell="1" allowOverlap="1" wp14:anchorId="0BA184E8" wp14:editId="4E745E45">
                <wp:simplePos x="0" y="0"/>
                <wp:positionH relativeFrom="column">
                  <wp:posOffset>9014460</wp:posOffset>
                </wp:positionH>
                <wp:positionV relativeFrom="page">
                  <wp:posOffset>6494780</wp:posOffset>
                </wp:positionV>
                <wp:extent cx="742950" cy="285750"/>
                <wp:effectExtent l="0" t="0" r="0" b="0"/>
                <wp:wrapNone/>
                <wp:docPr id="25" name="Zone de texte 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BEAC42C" w14:textId="77777777" w:rsidR="00BF7EA0" w:rsidRDefault="00BF7EA0" w:rsidP="00BF7EA0">
                            <w:pPr>
                              <w:widowControl w:val="0"/>
                              <w:spacing w:line="220" w:lineRule="exact"/>
                              <w:rPr>
                                <w:rFonts w:ascii="Arial" w:hAnsi="Arial" w:cs="Arial"/>
                                <w:color w:val="EF792F"/>
                                <w:w w:val="90"/>
                                <w:sz w:val="18"/>
                                <w:szCs w:val="18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184E8" id="Zone de texte 27" o:spid="_x0000_s1030" type="#_x0000_t202" style="position:absolute;margin-left:709.8pt;margin-top:511.4pt;width:58.5pt;height:22.5pt;z-index:2516597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" filled="f" fillcolor="#fffffe" stroked="f" strokecolor="#212120" insetpen="t">
                <v:textbox inset="2.88pt,2.88pt,2.88pt,2.88pt">
                  <w:txbxContent>
                    <w:p w14:paraId="3BEAC42C" w14:textId="77777777" w:rsidR="00BF7EA0" w:rsidRDefault="00BF7EA0" w:rsidP="00BF7EA0">
                      <w:pPr>
                        <w:widowControl w:val="0"/>
                        <w:spacing w:line="220" w:lineRule="exact"/>
                        <w:rPr>
                          <w:rFonts w:ascii="Arial" w:hAnsi="Arial" w:cs="Arial"/>
                          <w:color w:val="EF792F"/>
                          <w:w w:val="90"/>
                          <w:sz w:val="18"/>
                          <w:szCs w:val="18"/>
                          <w:lang w:val="en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D3271">
        <w:rPr>
          <w:noProof/>
          <w:color w:val="auto"/>
          <w:kern w:val="0"/>
          <w:sz w:val="24"/>
          <w:szCs w:val="24"/>
          <w:lang w:eastAsia="fr-FR"/>
        </w:rPr>
        <mc:AlternateContent>
          <mc:Choice Requires="wps">
            <w:drawing>
              <wp:anchor distT="36576" distB="36576" distL="36576" distR="36576" simplePos="0" relativeHeight="251662848" behindDoc="0" locked="0" layoutInCell="1" allowOverlap="1" wp14:anchorId="61515A6D" wp14:editId="32274486">
                <wp:simplePos x="0" y="0"/>
                <wp:positionH relativeFrom="column">
                  <wp:posOffset>4146550</wp:posOffset>
                </wp:positionH>
                <wp:positionV relativeFrom="page">
                  <wp:posOffset>5834380</wp:posOffset>
                </wp:positionV>
                <wp:extent cx="960755" cy="257810"/>
                <wp:effectExtent l="0" t="0" r="0" b="8890"/>
                <wp:wrapNone/>
                <wp:docPr id="34" name="Zone de texte 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755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BFC58FD" w14:textId="77777777" w:rsidR="00BF7EA0" w:rsidRDefault="00BF7EA0" w:rsidP="00BF7EA0">
                            <w:pPr>
                              <w:widowControl w:val="0"/>
                              <w:spacing w:line="26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E"/>
                                <w:spacing w:val="20"/>
                                <w:w w:val="90"/>
                                <w:sz w:val="22"/>
                                <w:szCs w:val="22"/>
                                <w:lang w:bidi="fr-FR"/>
                              </w:rPr>
                              <w:t>technologie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15A6D" id="Zone de texte 36" o:spid="_x0000_s1031" type="#_x0000_t202" style="position:absolute;margin-left:326.5pt;margin-top:459.4pt;width:75.65pt;height:20.3pt;z-index:2516628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" filled="f" fillcolor="#fffffe" stroked="f" strokecolor="#212120" insetpen="t">
                <v:textbox inset="2.88pt,2.88pt,2.88pt,2.88pt">
                  <w:txbxContent>
                    <w:p w14:paraId="6BFC58FD" w14:textId="77777777" w:rsidR="00BF7EA0" w:rsidRDefault="00BF7EA0" w:rsidP="00BF7EA0">
                      <w:pPr>
                        <w:widowControl w:val="0"/>
                        <w:spacing w:line="260" w:lineRule="exact"/>
                        <w:rPr>
                          <w:rFonts w:ascii="Arial" w:hAnsi="Arial" w:cs="Arial"/>
                          <w:color w:val="FFFFFE"/>
                          <w:w w:val="90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Arial" w:eastAsia="Arial" w:hAnsi="Arial" w:cs="Arial"/>
                          <w:color w:val="FFFFFE"/>
                          <w:spacing w:val="20"/>
                          <w:w w:val="90"/>
                          <w:sz w:val="22"/>
                          <w:szCs w:val="22"/>
                          <w:lang w:bidi="fr-FR"/>
                        </w:rPr>
                        <w:t>technologie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64B2B">
        <w:t>–––</w:t>
      </w:r>
    </w:p>
    <w:sectPr w:rsidR="00E821E2" w:rsidSect="009F24D5">
      <w:pgSz w:w="16838" w:h="11906" w:orient="landscape" w:code="9"/>
      <w:pgMar w:top="360" w:right="360" w:bottom="360" w:left="36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5E17C" w14:textId="77777777" w:rsidR="0068172A" w:rsidRDefault="0068172A" w:rsidP="00B22795">
      <w:r>
        <w:separator/>
      </w:r>
    </w:p>
  </w:endnote>
  <w:endnote w:type="continuationSeparator" w:id="0">
    <w:p w14:paraId="42923904" w14:textId="77777777" w:rsidR="0068172A" w:rsidRDefault="0068172A" w:rsidP="00B2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8328D" w14:textId="77777777" w:rsidR="0068172A" w:rsidRDefault="0068172A" w:rsidP="00B22795">
      <w:r>
        <w:separator/>
      </w:r>
    </w:p>
  </w:footnote>
  <w:footnote w:type="continuationSeparator" w:id="0">
    <w:p w14:paraId="6404E077" w14:textId="77777777" w:rsidR="0068172A" w:rsidRDefault="0068172A" w:rsidP="00B22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5470"/>
    <w:multiLevelType w:val="hybridMultilevel"/>
    <w:tmpl w:val="C9A2D172"/>
    <w:lvl w:ilvl="0" w:tplc="2D50B066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99909AE"/>
    <w:multiLevelType w:val="hybridMultilevel"/>
    <w:tmpl w:val="090449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F1531"/>
    <w:multiLevelType w:val="hybridMultilevel"/>
    <w:tmpl w:val="EC2A9F42"/>
    <w:lvl w:ilvl="0" w:tplc="DC58B9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658527">
    <w:abstractNumId w:val="0"/>
  </w:num>
  <w:num w:numId="2" w16cid:durableId="581721122">
    <w:abstractNumId w:val="1"/>
  </w:num>
  <w:num w:numId="3" w16cid:durableId="1597397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1ED"/>
    <w:rsid w:val="00011D7B"/>
    <w:rsid w:val="00023B50"/>
    <w:rsid w:val="0004638C"/>
    <w:rsid w:val="00087B0F"/>
    <w:rsid w:val="000A46B7"/>
    <w:rsid w:val="000A4AE3"/>
    <w:rsid w:val="000B0F7A"/>
    <w:rsid w:val="000B3067"/>
    <w:rsid w:val="000C1E40"/>
    <w:rsid w:val="000D247E"/>
    <w:rsid w:val="000E1864"/>
    <w:rsid w:val="000F3B5A"/>
    <w:rsid w:val="00104E84"/>
    <w:rsid w:val="001156E2"/>
    <w:rsid w:val="00127B51"/>
    <w:rsid w:val="00131B61"/>
    <w:rsid w:val="00163512"/>
    <w:rsid w:val="00167070"/>
    <w:rsid w:val="00194B1B"/>
    <w:rsid w:val="001A2A9F"/>
    <w:rsid w:val="001B326D"/>
    <w:rsid w:val="001B4013"/>
    <w:rsid w:val="001E10F3"/>
    <w:rsid w:val="001E16C8"/>
    <w:rsid w:val="001E1822"/>
    <w:rsid w:val="00244D87"/>
    <w:rsid w:val="00251FD3"/>
    <w:rsid w:val="002655C0"/>
    <w:rsid w:val="002751D8"/>
    <w:rsid w:val="00281C21"/>
    <w:rsid w:val="002826DE"/>
    <w:rsid w:val="00296776"/>
    <w:rsid w:val="002B60D7"/>
    <w:rsid w:val="00300877"/>
    <w:rsid w:val="00306290"/>
    <w:rsid w:val="00315AAE"/>
    <w:rsid w:val="003255FA"/>
    <w:rsid w:val="00356701"/>
    <w:rsid w:val="0035722A"/>
    <w:rsid w:val="00361784"/>
    <w:rsid w:val="003641D1"/>
    <w:rsid w:val="003B7DE5"/>
    <w:rsid w:val="003D3830"/>
    <w:rsid w:val="004402F7"/>
    <w:rsid w:val="0046180A"/>
    <w:rsid w:val="0046499B"/>
    <w:rsid w:val="00475633"/>
    <w:rsid w:val="004804CC"/>
    <w:rsid w:val="004A753B"/>
    <w:rsid w:val="004B4C78"/>
    <w:rsid w:val="004C1F54"/>
    <w:rsid w:val="004C4404"/>
    <w:rsid w:val="004E3A44"/>
    <w:rsid w:val="004E41B5"/>
    <w:rsid w:val="004F2DF0"/>
    <w:rsid w:val="00510C7D"/>
    <w:rsid w:val="00520A2F"/>
    <w:rsid w:val="00546EC3"/>
    <w:rsid w:val="00582C26"/>
    <w:rsid w:val="005862BD"/>
    <w:rsid w:val="0059173C"/>
    <w:rsid w:val="005A092D"/>
    <w:rsid w:val="005B07FE"/>
    <w:rsid w:val="005B3CB3"/>
    <w:rsid w:val="005D0286"/>
    <w:rsid w:val="005E1402"/>
    <w:rsid w:val="005E68E0"/>
    <w:rsid w:val="005F70E4"/>
    <w:rsid w:val="00606D3B"/>
    <w:rsid w:val="00622390"/>
    <w:rsid w:val="00643160"/>
    <w:rsid w:val="00647F66"/>
    <w:rsid w:val="00652EED"/>
    <w:rsid w:val="0068172A"/>
    <w:rsid w:val="006A6FF8"/>
    <w:rsid w:val="006C1AA0"/>
    <w:rsid w:val="006F3613"/>
    <w:rsid w:val="006F6ED9"/>
    <w:rsid w:val="00701860"/>
    <w:rsid w:val="007376E3"/>
    <w:rsid w:val="007412B8"/>
    <w:rsid w:val="00746B62"/>
    <w:rsid w:val="00771D53"/>
    <w:rsid w:val="007C2C5E"/>
    <w:rsid w:val="0080362D"/>
    <w:rsid w:val="008037BF"/>
    <w:rsid w:val="00830CD8"/>
    <w:rsid w:val="008468BC"/>
    <w:rsid w:val="00847AEA"/>
    <w:rsid w:val="00883530"/>
    <w:rsid w:val="008949BC"/>
    <w:rsid w:val="008A58A3"/>
    <w:rsid w:val="008B5AC0"/>
    <w:rsid w:val="008B5C9B"/>
    <w:rsid w:val="008D61D7"/>
    <w:rsid w:val="008F69D1"/>
    <w:rsid w:val="00904EDB"/>
    <w:rsid w:val="009173A5"/>
    <w:rsid w:val="00967AD2"/>
    <w:rsid w:val="009B1EAC"/>
    <w:rsid w:val="009F24D5"/>
    <w:rsid w:val="00A04423"/>
    <w:rsid w:val="00A13B12"/>
    <w:rsid w:val="00A33995"/>
    <w:rsid w:val="00A66CD8"/>
    <w:rsid w:val="00A84BAC"/>
    <w:rsid w:val="00A87319"/>
    <w:rsid w:val="00A90EAC"/>
    <w:rsid w:val="00AB57F5"/>
    <w:rsid w:val="00AB5E82"/>
    <w:rsid w:val="00AC1D18"/>
    <w:rsid w:val="00AD020F"/>
    <w:rsid w:val="00AD7A42"/>
    <w:rsid w:val="00AD7F67"/>
    <w:rsid w:val="00AF74CB"/>
    <w:rsid w:val="00B024DE"/>
    <w:rsid w:val="00B15904"/>
    <w:rsid w:val="00B22795"/>
    <w:rsid w:val="00B24631"/>
    <w:rsid w:val="00B261A2"/>
    <w:rsid w:val="00B331DE"/>
    <w:rsid w:val="00B50BBD"/>
    <w:rsid w:val="00B571ED"/>
    <w:rsid w:val="00B60209"/>
    <w:rsid w:val="00B64B2B"/>
    <w:rsid w:val="00B95655"/>
    <w:rsid w:val="00BE38A5"/>
    <w:rsid w:val="00BF7EA0"/>
    <w:rsid w:val="00C322E4"/>
    <w:rsid w:val="00C33500"/>
    <w:rsid w:val="00C458F0"/>
    <w:rsid w:val="00C618DA"/>
    <w:rsid w:val="00C804ED"/>
    <w:rsid w:val="00C92D95"/>
    <w:rsid w:val="00CA0A27"/>
    <w:rsid w:val="00CB32D6"/>
    <w:rsid w:val="00CD63CB"/>
    <w:rsid w:val="00CE1739"/>
    <w:rsid w:val="00D026E4"/>
    <w:rsid w:val="00D11DF1"/>
    <w:rsid w:val="00D12765"/>
    <w:rsid w:val="00D2272D"/>
    <w:rsid w:val="00D27442"/>
    <w:rsid w:val="00D40015"/>
    <w:rsid w:val="00D56023"/>
    <w:rsid w:val="00D75EC1"/>
    <w:rsid w:val="00DD1AAA"/>
    <w:rsid w:val="00DD6A7B"/>
    <w:rsid w:val="00DE20EB"/>
    <w:rsid w:val="00DE7C6A"/>
    <w:rsid w:val="00E361F6"/>
    <w:rsid w:val="00E3696E"/>
    <w:rsid w:val="00E468B3"/>
    <w:rsid w:val="00E500BF"/>
    <w:rsid w:val="00E5145B"/>
    <w:rsid w:val="00E65CBA"/>
    <w:rsid w:val="00E81BF4"/>
    <w:rsid w:val="00E821E2"/>
    <w:rsid w:val="00EB69AF"/>
    <w:rsid w:val="00EC5A4B"/>
    <w:rsid w:val="00EC659B"/>
    <w:rsid w:val="00EF26B3"/>
    <w:rsid w:val="00F01175"/>
    <w:rsid w:val="00F07F14"/>
    <w:rsid w:val="00F146B3"/>
    <w:rsid w:val="00F22730"/>
    <w:rsid w:val="00F705BD"/>
    <w:rsid w:val="00F77415"/>
    <w:rsid w:val="00F83A4F"/>
    <w:rsid w:val="00F84BBC"/>
    <w:rsid w:val="00FA5E4B"/>
    <w:rsid w:val="00FD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CEBCDF"/>
  <w15:chartTrackingRefBased/>
  <w15:docId w15:val="{694D044B-0B4C-44EF-88E7-4BB4C652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7EA0"/>
    <w:rPr>
      <w:color w:val="212120"/>
      <w:kern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67AD2"/>
    <w:rPr>
      <w:color w:val="AD1F1F" w:themeColor="hyperlink"/>
      <w:u w:val="single"/>
    </w:rPr>
  </w:style>
  <w:style w:type="character" w:customStyle="1" w:styleId="Mention1nonrsolue">
    <w:name w:val="Mention1 non résolue"/>
    <w:basedOn w:val="Policepardfaut"/>
    <w:uiPriority w:val="99"/>
    <w:semiHidden/>
    <w:unhideWhenUsed/>
    <w:rsid w:val="004B4C78"/>
    <w:rPr>
      <w:color w:val="808080"/>
      <w:shd w:val="clear" w:color="auto" w:fill="E6E6E6"/>
    </w:rPr>
  </w:style>
  <w:style w:type="character" w:styleId="Lienhypertextesuivivisit">
    <w:name w:val="FollowedHyperlink"/>
    <w:basedOn w:val="Policepardfaut"/>
    <w:rsid w:val="00C33500"/>
    <w:rPr>
      <w:color w:val="FFC42F" w:themeColor="followedHyperlink"/>
      <w:u w:val="single"/>
    </w:rPr>
  </w:style>
  <w:style w:type="paragraph" w:styleId="En-tte">
    <w:name w:val="header"/>
    <w:basedOn w:val="Normal"/>
    <w:link w:val="En-tteCar"/>
    <w:uiPriority w:val="99"/>
    <w:rsid w:val="00B22795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B22795"/>
    <w:rPr>
      <w:color w:val="212120"/>
      <w:kern w:val="28"/>
    </w:rPr>
  </w:style>
  <w:style w:type="paragraph" w:styleId="Pieddepage">
    <w:name w:val="footer"/>
    <w:basedOn w:val="Normal"/>
    <w:link w:val="PieddepageCar"/>
    <w:rsid w:val="00B22795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rsid w:val="00B22795"/>
    <w:rPr>
      <w:color w:val="212120"/>
      <w:kern w:val="28"/>
    </w:rPr>
  </w:style>
  <w:style w:type="paragraph" w:styleId="Paragraphedeliste">
    <w:name w:val="List Paragraph"/>
    <w:basedOn w:val="Normal"/>
    <w:uiPriority w:val="34"/>
    <w:qFormat/>
    <w:rsid w:val="0059173C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16707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167070"/>
    <w:rPr>
      <w:rFonts w:ascii="Segoe UI" w:hAnsi="Segoe UI" w:cs="Segoe UI"/>
      <w:color w:val="212120"/>
      <w:kern w:val="28"/>
      <w:sz w:val="18"/>
      <w:szCs w:val="18"/>
    </w:rPr>
  </w:style>
  <w:style w:type="paragraph" w:styleId="NormalWeb">
    <w:name w:val="Normal (Web)"/>
    <w:basedOn w:val="Normal"/>
    <w:uiPriority w:val="99"/>
    <w:unhideWhenUsed/>
    <w:rsid w:val="00E500BF"/>
    <w:pPr>
      <w:spacing w:before="100" w:beforeAutospacing="1" w:after="100" w:afterAutospacing="1"/>
    </w:pPr>
    <w:rPr>
      <w:color w:val="auto"/>
      <w:kern w:val="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elloasso.com/associations/federation-francaise-de-formation-medicale-continue-et-d-evaluation-en-dermatologie-venereologie/evenements/au-dela-de-la-peau-sante-et-bien-etre-du-dermatologue-nutrition-et-traitement" TargetMode="External"/><Relationship Id="rId12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5" Type="http://schemas.openxmlformats.org/officeDocument/2006/relationships/footnotes" Target="footnotes.xml"/><Relationship Id="rId10" Type="http://schemas.openxmlformats.org/officeDocument/2006/relationships/hyperlink" Target="https://www.helloasso.com/associations/federation-francaise-de-formation-medicale-continue-et-d-evaluation-en-dermatologie-venereologie/evenements/au-dela-de-la-peau-sante-et-bien-etre-du-dermatologue-nutrition-et-traitemen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na\AppData\Roaming\Microsoft\Templates\Brochure%20d&#8217;entreprise%20de%20technologie%20(d&#233;pliant%20&#224;%20trois%20pages).dotx" TargetMode="External"/></Relationships>
</file>

<file path=word/theme/theme1.xml><?xml version="1.0" encoding="utf-8"?>
<a:theme xmlns:a="http://schemas.openxmlformats.org/drawingml/2006/main" name="Office Theme">
  <a:themeElements>
    <a:clrScheme name="Jaune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Brochure d’entreprise de technologie (dépliant à trois pages)</Template>
  <TotalTime>36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</CharactersWithSpaces>
  <SharedDoc>false</SharedDoc>
  <HLinks>
    <vt:vector size="12" baseType="variant">
      <vt:variant>
        <vt:i4>3407985</vt:i4>
      </vt:variant>
      <vt:variant>
        <vt:i4>-1</vt:i4>
      </vt:variant>
      <vt:variant>
        <vt:i4>1027</vt:i4>
      </vt:variant>
      <vt:variant>
        <vt:i4>1</vt:i4>
      </vt:variant>
      <vt:variant>
        <vt:lpwstr>C:\Documents and Settings\tamic\Desktop\TC999D\TC9990102D-PB\TC9990102-IMG02.jpg</vt:lpwstr>
      </vt:variant>
      <vt:variant>
        <vt:lpwstr/>
      </vt:variant>
      <vt:variant>
        <vt:i4>3276913</vt:i4>
      </vt:variant>
      <vt:variant>
        <vt:i4>-1</vt:i4>
      </vt:variant>
      <vt:variant>
        <vt:i4>1028</vt:i4>
      </vt:variant>
      <vt:variant>
        <vt:i4>1</vt:i4>
      </vt:variant>
      <vt:variant>
        <vt:lpwstr>C:\Documents and Settings\tamic\Desktop\TC999D\TC9990102D-PB\TC9990102-IMG04.jpg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</dc:creator>
  <cp:keywords/>
  <dc:description/>
  <cp:lastModifiedBy>Joana ALMEIDA</cp:lastModifiedBy>
  <cp:revision>5</cp:revision>
  <cp:lastPrinted>2026-10-02T12:00:00Z</cp:lastPrinted>
  <dcterms:created xsi:type="dcterms:W3CDTF">2026-10-05T11:45:00Z</dcterms:created>
  <dcterms:modified xsi:type="dcterms:W3CDTF">2026-10-07T14:16:00Z</dcterms:modified>
</cp:coreProperties>
</file>